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1DE0F8EF" w:rsidR="00CB405F" w:rsidRPr="00A549EC" w:rsidRDefault="00CB405F" w:rsidP="00CB405F">
      <w:pPr>
        <w:keepNext/>
        <w:keepLines/>
        <w:jc w:val="right"/>
        <w:outlineLvl w:val="1"/>
        <w:rPr>
          <w:rFonts w:eastAsiaTheme="majorEastAsia" w:cstheme="minorHAnsi"/>
          <w:sz w:val="20"/>
          <w:szCs w:val="20"/>
          <w:lang w:eastAsia="en-US"/>
        </w:rPr>
      </w:pPr>
      <w:bookmarkStart w:id="0" w:name="_Hlk139540077"/>
      <w:r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Pr="00A549EC">
        <w:rPr>
          <w:rFonts w:eastAsiaTheme="majorEastAsia" w:cstheme="minorHAnsi"/>
          <w:sz w:val="20"/>
          <w:szCs w:val="20"/>
          <w:lang w:eastAsia="en-US"/>
        </w:rPr>
        <w:t xml:space="preserve"> do Regulaminu naboru wniosków o wsparcie</w:t>
      </w:r>
    </w:p>
    <w:p w14:paraId="3D7A7F67" w14:textId="77708939"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Działanie 6.12 Infrastruktura turysty</w:t>
      </w:r>
      <w:r w:rsidR="002B36EB">
        <w:rPr>
          <w:rFonts w:eastAsiaTheme="majorEastAsia" w:cstheme="minorHAnsi"/>
          <w:sz w:val="20"/>
          <w:szCs w:val="20"/>
          <w:lang w:eastAsia="en-US"/>
        </w:rPr>
        <w:t>ki</w:t>
      </w:r>
      <w:r w:rsidRPr="00A549EC">
        <w:rPr>
          <w:rFonts w:eastAsiaTheme="majorEastAsia" w:cstheme="minorHAnsi"/>
          <w:sz w:val="20"/>
          <w:szCs w:val="20"/>
          <w:lang w:eastAsia="en-US"/>
        </w:rPr>
        <w:t xml:space="preserve"> –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60404E6A" w:rsidR="00CB405F" w:rsidRPr="00A549EC" w:rsidRDefault="00CB405F" w:rsidP="00CB405F">
      <w:pPr>
        <w:keepNext/>
        <w:keepLines/>
        <w:jc w:val="right"/>
        <w:outlineLvl w:val="1"/>
        <w:rPr>
          <w:rFonts w:eastAsiaTheme="majorEastAsia" w:cstheme="minorHAnsi"/>
          <w:sz w:val="20"/>
          <w:szCs w:val="20"/>
          <w:lang w:eastAsia="en-US"/>
        </w:rPr>
      </w:pP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60665A" w:rsidRDefault="000C11A4" w:rsidP="000C11A4">
      <w:pPr>
        <w:spacing w:before="240" w:after="120"/>
        <w:jc w:val="both"/>
        <w:rPr>
          <w:rFonts w:cstheme="minorHAnsi"/>
          <w:b/>
          <w:sz w:val="26"/>
          <w:szCs w:val="26"/>
        </w:rPr>
      </w:pPr>
      <w:bookmarkStart w:id="2" w:name="_Hlk189040487"/>
      <w:r w:rsidRPr="0060665A">
        <w:rPr>
          <w:rFonts w:cstheme="minorHAnsi"/>
          <w:b/>
          <w:sz w:val="26"/>
          <w:szCs w:val="26"/>
        </w:rPr>
        <w:t>Zasady przygotowania sekcji IV Zadania i V Budżet projektu w WOD2021 dla projektu, którego budżet ustalony został w oparciu o art. 53 ust. 3 lit. b rozporządzenia ogólnego (budżet ex-ante)</w:t>
      </w:r>
    </w:p>
    <w:p w14:paraId="1DCB8689" w14:textId="76A067A4" w:rsidR="000C11A4" w:rsidRPr="00A549EC" w:rsidRDefault="000C11A4" w:rsidP="00A549EC">
      <w:pPr>
        <w:spacing w:before="240" w:after="120"/>
        <w:rPr>
          <w:rFonts w:cstheme="minorHAnsi"/>
          <w:szCs w:val="22"/>
        </w:rPr>
      </w:pPr>
      <w:r w:rsidRPr="00A549EC">
        <w:rPr>
          <w:rFonts w:cstheme="minorHAnsi"/>
          <w:szCs w:val="22"/>
        </w:rPr>
        <w:t xml:space="preserve">Projekt, którego łączny koszt wyrażony w PLN nie przekracza 200 tys. </w:t>
      </w:r>
      <w:r w:rsidR="000A7DCB" w:rsidRPr="00A549EC">
        <w:rPr>
          <w:rFonts w:cstheme="minorHAnsi"/>
          <w:szCs w:val="22"/>
        </w:rPr>
        <w:t>euro w</w:t>
      </w:r>
      <w:r w:rsidRPr="00A549EC">
        <w:rPr>
          <w:rFonts w:cstheme="minorHAnsi"/>
          <w:szCs w:val="22"/>
        </w:rPr>
        <w:t xml:space="preserve">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ante.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6.12 Infrastruktura turystyki –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74738643"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0A7DCB" w:rsidRPr="00A549EC">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3C4D44C3">
            <wp:extent cx="5759450" cy="15049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lastRenderedPageBreak/>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54D7D6F7">
            <wp:extent cx="5759450" cy="16637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w:t>
      </w:r>
      <w:r w:rsidRPr="00A549EC">
        <w:rPr>
          <w:rFonts w:cstheme="minorHAnsi"/>
          <w:szCs w:val="22"/>
        </w:rPr>
        <w:lastRenderedPageBreak/>
        <w:t>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Stosowanie uproszczonych metod rozliczania wydatków nie zwalnia Wnioskodawcy/Beneficjenta ze stosowania wszystkich przepisów prawa, którym podlega, w tym m.in. ustawy o rachunkowości, ustawy o podatku dochodowym, ustawy o podatku od towarów i usług, ustawy o finansach publicznych, ustawy Prawo zamówień publicznych i ustawy Prawo budowlane.</w:t>
      </w:r>
    </w:p>
    <w:bookmarkStart w:id="5" w:name="_Hlk189057721"/>
    <w:bookmarkEnd w:id="4"/>
    <w:p w14:paraId="3B828D28" w14:textId="7E1E8320" w:rsidR="000C11A4" w:rsidRPr="00A549EC" w:rsidRDefault="00A549EC" w:rsidP="00A549EC">
      <w:pPr>
        <w:spacing w:before="240" w:after="120"/>
        <w:rPr>
          <w:rFonts w:cstheme="minorHAnsi"/>
          <w:szCs w:val="22"/>
        </w:rPr>
      </w:pPr>
      <w:r w:rsidRPr="00A549EC">
        <w:rPr>
          <w:rFonts w:cstheme="minorHAnsi"/>
          <w:b/>
          <w:noProof/>
          <w:szCs w:val="22"/>
          <w:highlight w:val="lightGray"/>
        </w:rPr>
        <w:lastRenderedPageBreak/>
        <mc:AlternateContent>
          <mc:Choice Requires="wps">
            <w:drawing>
              <wp:anchor distT="45720" distB="45720" distL="114300" distR="114300" simplePos="0" relativeHeight="251659264" behindDoc="0" locked="0" layoutInCell="1" allowOverlap="1" wp14:anchorId="04EBE6DA" wp14:editId="2623481D">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7312C112" w14:textId="77777777" w:rsidR="0060665A" w:rsidRDefault="0060665A" w:rsidP="0060665A">
      <w:pPr>
        <w:spacing w:after="160" w:line="259" w:lineRule="auto"/>
        <w:rPr>
          <w:rFonts w:ascii="Calibri" w:eastAsia="Calibri" w:hAnsi="Calibri"/>
          <w:b/>
          <w:sz w:val="24"/>
          <w:lang w:eastAsia="en-US"/>
        </w:rPr>
      </w:pPr>
    </w:p>
    <w:p w14:paraId="7691ACC9" w14:textId="3185D31D" w:rsidR="0060665A" w:rsidRDefault="0060665A" w:rsidP="0060665A">
      <w:pPr>
        <w:spacing w:after="160" w:line="259" w:lineRule="auto"/>
        <w:rPr>
          <w:rFonts w:ascii="Calibri" w:eastAsia="Calibri" w:hAnsi="Calibri"/>
          <w:b/>
          <w:sz w:val="24"/>
          <w:lang w:eastAsia="en-US"/>
        </w:rPr>
      </w:pPr>
      <w:r w:rsidRPr="0060665A">
        <w:rPr>
          <w:rFonts w:ascii="Calibri" w:eastAsia="Calibri" w:hAnsi="Calibri"/>
          <w:b/>
          <w:sz w:val="24"/>
          <w:lang w:eastAsia="en-US"/>
        </w:rPr>
        <w:t>Przykład wypełnienia sekcji IV Zadania w ramach projektu „Budowa bezpiecznego kąpieliska wraz z zagospodarowaniem terenu w miejscowości X”.</w:t>
      </w:r>
    </w:p>
    <w:p w14:paraId="7600D7DF" w14:textId="77777777" w:rsidR="0060665A" w:rsidRPr="0060665A" w:rsidRDefault="0060665A" w:rsidP="0060665A">
      <w:pPr>
        <w:spacing w:after="160" w:line="259" w:lineRule="auto"/>
        <w:rPr>
          <w:rFonts w:ascii="Calibri" w:eastAsia="Calibri" w:hAnsi="Calibri"/>
          <w:b/>
          <w:sz w:val="24"/>
          <w:lang w:eastAsia="en-US"/>
        </w:rPr>
      </w:pPr>
    </w:p>
    <w:p w14:paraId="4D9E8A96"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6527A588" wp14:editId="31D068DA">
            <wp:extent cx="5760720" cy="3392484"/>
            <wp:effectExtent l="0" t="0" r="0" b="0"/>
            <wp:docPr id="11" name="Obraz 11"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Przygotowanie dokumentacji.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przygotowanie dokumentacji; opis i uzasadnienie zadania z następującą treścią: Należy opisać przedmiot zamówienia, przedstawić analizę rynku dokonaną np. w oparciu o oferty otrzymane przez 3 wykonawców.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Przygotowanie dokumentacji.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przygotowanie dokumentacji; opis i uzasadnienie zadania z następującą treścią: Należy opisać przedmiot zamówienia, przedstawić analizę rynku dokonaną np. w oparciu o oferty otrzymane przez 3 wykonawców. Wszystkie dane muszą być spójne z informacjami podanymi w rozdziale 2.6 Opisu wykonalności projekt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92484"/>
                    </a:xfrm>
                    <a:prstGeom prst="rect">
                      <a:avLst/>
                    </a:prstGeom>
                    <a:noFill/>
                    <a:ln>
                      <a:noFill/>
                    </a:ln>
                  </pic:spPr>
                </pic:pic>
              </a:graphicData>
            </a:graphic>
          </wp:inline>
        </w:drawing>
      </w:r>
    </w:p>
    <w:p w14:paraId="5637882A"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358808C3" wp14:editId="7FBC203E">
            <wp:extent cx="5760720" cy="2958480"/>
            <wp:effectExtent l="0" t="0" r="0" b="0"/>
            <wp:doc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58480"/>
                    </a:xfrm>
                    <a:prstGeom prst="rect">
                      <a:avLst/>
                    </a:prstGeom>
                    <a:noFill/>
                    <a:ln>
                      <a:noFill/>
                    </a:ln>
                  </pic:spPr>
                </pic:pic>
              </a:graphicData>
            </a:graphic>
          </wp:inline>
        </w:drawing>
      </w:r>
    </w:p>
    <w:p w14:paraId="2B6F8DC6" w14:textId="77777777" w:rsidR="0060665A" w:rsidRPr="0060665A" w:rsidRDefault="0060665A" w:rsidP="0060665A">
      <w:pPr>
        <w:spacing w:after="160" w:line="259" w:lineRule="auto"/>
        <w:rPr>
          <w:rFonts w:ascii="Calibri" w:eastAsia="Calibri" w:hAnsi="Calibri"/>
          <w:szCs w:val="22"/>
          <w:lang w:eastAsia="en-US"/>
        </w:rPr>
      </w:pPr>
    </w:p>
    <w:p w14:paraId="0EF5CB3F"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21CCA52F" wp14:editId="75911417">
            <wp:extent cx="5760720" cy="3325621"/>
            <wp:effectExtent l="0" t="0" r="0" b="8255"/>
            <wp:docPr id="17" name="Obraz 17"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gospodarowanie teren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1 wyposażenie placu zabaw: zjeżdżalnia + domek +drabinka i piaskownica w nawiasie wymiennie kładka, huśtawka, ściana wspinaczkowa, 2 komplety; huśtawka wagowa 1 sztuka; sprężynowiec 3 sztuki. 2 Wykonanie nawierzchni placu zabaw z montażem: gumowa nawierzchnia na powierzchni placu zabaw ok. 30 metrów kwadratowych wykonana z płyt gum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gospodarowanie terenu;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1 wyposażenie placu zabaw: zjeżdżalnia + domek +drabinka i piaskownica w nawiasie wymiennie kładka, huśtawka, ściana wspinaczkowa, 2 komplety; huśtawka wagowa 1 sztuka; sprężynowiec 3 sztuki. 2 Wykonanie nawierzchni placu zabaw z montażem: gumowa nawierzchnia na powierzchni placu zabaw ok. 30 metrów kwadratowych wykonana z płyt gumowy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25621"/>
                    </a:xfrm>
                    <a:prstGeom prst="rect">
                      <a:avLst/>
                    </a:prstGeom>
                    <a:noFill/>
                    <a:ln>
                      <a:noFill/>
                    </a:ln>
                  </pic:spPr>
                </pic:pic>
              </a:graphicData>
            </a:graphic>
          </wp:inline>
        </w:drawing>
      </w:r>
    </w:p>
    <w:p w14:paraId="0682F49A"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1C8FE869" wp14:editId="61284CF2">
            <wp:extent cx="5760720" cy="2988531"/>
            <wp:effectExtent l="0" t="0" r="0" b="2540"/>
            <wp:docPr id="18" name="Obraz 18"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kup sprzętu ratowniczego;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łodzi wiosłowej sztuk 1, zakup dwóch zestawów do nurkowania i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Grafika przedstawia interfejs aplikacji WOD2021. Widoczny jest panel zadań w układzie tabeli, gdzie użytkownik może dodawać, edytować i przeglądać zadania. W nagłówku w jednej linii znajdują się 4 okienka: 3 z niebieskim tłem i kolejno następującą zawartością: nazwa zadania, data rozpoczęcia oraz data zakończenia. Dalej po prawej stronie znajduje się przycisk DODAJ ZADANIE. Poniżej w tym samym układzie tabeli znajduje się szare pole oznaczone jako zadanie 1 – Budowa infrastruktury kąpieliska. Obok zadania znajdują się dwie daty: rozpoczęcia 28 lutego 2025 i zakończenia 31 października 2025. W tej samej linii po prawej stronie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zakup sprzętu ratowniczego; opis i uzasadnienie zadania z następującą treścią: Należy opisać przedmiot zamówienia, przedstawić analizę rynku dokonaną np. w oparciu o oferty otrzymane przez 3 wykonawców. Opis przedmiotu zamówienia powinien określać zakres planowanych prac z uwzględnieniem projektu budowlanego. Wszystkie dane muszą być spójne z informacjami podanymi w rozdziale 2.6 Opisu wykonalności projektu. Przykładowo: zakup łodzi wiosłowej sztuk 1, zakup dwóch zestawów do nurkowania it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88531"/>
                    </a:xfrm>
                    <a:prstGeom prst="rect">
                      <a:avLst/>
                    </a:prstGeom>
                    <a:noFill/>
                    <a:ln>
                      <a:noFill/>
                    </a:ln>
                  </pic:spPr>
                </pic:pic>
              </a:graphicData>
            </a:graphic>
          </wp:inline>
        </w:drawing>
      </w:r>
    </w:p>
    <w:p w14:paraId="6485A4A7" w14:textId="77777777" w:rsidR="0060665A" w:rsidRDefault="0060665A" w:rsidP="0060665A">
      <w:pPr>
        <w:spacing w:after="160" w:line="259" w:lineRule="auto"/>
        <w:rPr>
          <w:rFonts w:ascii="Calibri" w:eastAsia="Calibri" w:hAnsi="Calibri"/>
          <w:szCs w:val="22"/>
          <w:lang w:eastAsia="en-US"/>
        </w:rPr>
      </w:pPr>
    </w:p>
    <w:p w14:paraId="201E9F8F" w14:textId="77777777" w:rsidR="0060665A" w:rsidRDefault="0060665A" w:rsidP="0060665A">
      <w:pPr>
        <w:spacing w:after="160" w:line="259" w:lineRule="auto"/>
        <w:rPr>
          <w:rFonts w:ascii="Calibri" w:eastAsia="Calibri" w:hAnsi="Calibri" w:cs="Calibri"/>
          <w:b/>
          <w:sz w:val="24"/>
          <w:lang w:eastAsia="en-US"/>
        </w:rPr>
      </w:pPr>
    </w:p>
    <w:p w14:paraId="7C91D2DC" w14:textId="77777777" w:rsidR="0060665A" w:rsidRDefault="0060665A" w:rsidP="0060665A">
      <w:pPr>
        <w:spacing w:after="160" w:line="259" w:lineRule="auto"/>
        <w:rPr>
          <w:rFonts w:ascii="Calibri" w:eastAsia="Calibri" w:hAnsi="Calibri" w:cs="Calibri"/>
          <w:b/>
          <w:sz w:val="24"/>
          <w:lang w:eastAsia="en-US"/>
        </w:rPr>
      </w:pPr>
    </w:p>
    <w:p w14:paraId="7225370E" w14:textId="77777777" w:rsidR="0060665A" w:rsidRDefault="0060665A" w:rsidP="0060665A">
      <w:pPr>
        <w:spacing w:after="160" w:line="259" w:lineRule="auto"/>
        <w:rPr>
          <w:rFonts w:ascii="Calibri" w:eastAsia="Calibri" w:hAnsi="Calibri" w:cs="Calibri"/>
          <w:b/>
          <w:sz w:val="24"/>
          <w:lang w:eastAsia="en-US"/>
        </w:rPr>
      </w:pPr>
    </w:p>
    <w:p w14:paraId="4F485627" w14:textId="77777777" w:rsidR="0060665A" w:rsidRDefault="0060665A" w:rsidP="0060665A">
      <w:pPr>
        <w:spacing w:after="160" w:line="259" w:lineRule="auto"/>
        <w:rPr>
          <w:rFonts w:ascii="Calibri" w:eastAsia="Calibri" w:hAnsi="Calibri" w:cs="Calibri"/>
          <w:b/>
          <w:sz w:val="24"/>
          <w:lang w:eastAsia="en-US"/>
        </w:rPr>
      </w:pPr>
    </w:p>
    <w:p w14:paraId="0A8FD741" w14:textId="77777777" w:rsidR="0060665A" w:rsidRDefault="0060665A" w:rsidP="0060665A">
      <w:pPr>
        <w:spacing w:after="160" w:line="259" w:lineRule="auto"/>
        <w:rPr>
          <w:rFonts w:ascii="Calibri" w:eastAsia="Calibri" w:hAnsi="Calibri" w:cs="Calibri"/>
          <w:b/>
          <w:sz w:val="24"/>
          <w:lang w:eastAsia="en-US"/>
        </w:rPr>
      </w:pPr>
    </w:p>
    <w:p w14:paraId="2B468FF0" w14:textId="77777777" w:rsidR="0060665A" w:rsidRDefault="0060665A" w:rsidP="0060665A">
      <w:pPr>
        <w:spacing w:after="160" w:line="259" w:lineRule="auto"/>
        <w:rPr>
          <w:rFonts w:ascii="Calibri" w:eastAsia="Calibri" w:hAnsi="Calibri" w:cs="Calibri"/>
          <w:b/>
          <w:sz w:val="24"/>
          <w:lang w:eastAsia="en-US"/>
        </w:rPr>
      </w:pPr>
    </w:p>
    <w:p w14:paraId="7931671B" w14:textId="77777777" w:rsidR="0060665A" w:rsidRDefault="0060665A" w:rsidP="0060665A">
      <w:pPr>
        <w:spacing w:after="160" w:line="259" w:lineRule="auto"/>
        <w:rPr>
          <w:rFonts w:ascii="Calibri" w:eastAsia="Calibri" w:hAnsi="Calibri" w:cs="Calibri"/>
          <w:b/>
          <w:sz w:val="24"/>
          <w:lang w:eastAsia="en-US"/>
        </w:rPr>
      </w:pPr>
    </w:p>
    <w:p w14:paraId="716B64CD" w14:textId="77777777" w:rsidR="0060665A" w:rsidRDefault="0060665A" w:rsidP="0060665A">
      <w:pPr>
        <w:spacing w:after="160" w:line="259" w:lineRule="auto"/>
        <w:rPr>
          <w:rFonts w:ascii="Calibri" w:eastAsia="Calibri" w:hAnsi="Calibri" w:cs="Calibri"/>
          <w:b/>
          <w:sz w:val="24"/>
          <w:lang w:eastAsia="en-US"/>
        </w:rPr>
      </w:pPr>
    </w:p>
    <w:p w14:paraId="6A868EB2" w14:textId="77777777" w:rsidR="0060665A" w:rsidRDefault="0060665A" w:rsidP="0060665A">
      <w:pPr>
        <w:spacing w:after="160" w:line="259" w:lineRule="auto"/>
        <w:rPr>
          <w:rFonts w:ascii="Calibri" w:eastAsia="Calibri" w:hAnsi="Calibri" w:cs="Calibri"/>
          <w:b/>
          <w:sz w:val="24"/>
          <w:lang w:eastAsia="en-US"/>
        </w:rPr>
      </w:pPr>
    </w:p>
    <w:p w14:paraId="4481DF86" w14:textId="77777777" w:rsidR="0060665A" w:rsidRDefault="0060665A" w:rsidP="0060665A">
      <w:pPr>
        <w:spacing w:after="160" w:line="259" w:lineRule="auto"/>
        <w:rPr>
          <w:rFonts w:ascii="Calibri" w:eastAsia="Calibri" w:hAnsi="Calibri" w:cs="Calibri"/>
          <w:b/>
          <w:sz w:val="24"/>
          <w:lang w:eastAsia="en-US"/>
        </w:rPr>
      </w:pPr>
    </w:p>
    <w:p w14:paraId="67289FED" w14:textId="77777777" w:rsidR="0060665A" w:rsidRDefault="0060665A" w:rsidP="0060665A">
      <w:pPr>
        <w:spacing w:after="160" w:line="259" w:lineRule="auto"/>
        <w:rPr>
          <w:rFonts w:ascii="Calibri" w:eastAsia="Calibri" w:hAnsi="Calibri" w:cs="Calibri"/>
          <w:b/>
          <w:sz w:val="24"/>
          <w:lang w:eastAsia="en-US"/>
        </w:rPr>
      </w:pPr>
    </w:p>
    <w:p w14:paraId="47A47FAD" w14:textId="77777777" w:rsidR="0060665A" w:rsidRDefault="0060665A" w:rsidP="0060665A">
      <w:pPr>
        <w:spacing w:after="160" w:line="259" w:lineRule="auto"/>
        <w:rPr>
          <w:rFonts w:ascii="Calibri" w:eastAsia="Calibri" w:hAnsi="Calibri" w:cs="Calibri"/>
          <w:b/>
          <w:sz w:val="24"/>
          <w:lang w:eastAsia="en-US"/>
        </w:rPr>
      </w:pPr>
    </w:p>
    <w:p w14:paraId="2E9F9EAF" w14:textId="77777777" w:rsidR="0060665A" w:rsidRDefault="0060665A" w:rsidP="0060665A">
      <w:pPr>
        <w:spacing w:after="160" w:line="259" w:lineRule="auto"/>
        <w:rPr>
          <w:rFonts w:ascii="Calibri" w:eastAsia="Calibri" w:hAnsi="Calibri" w:cs="Calibri"/>
          <w:b/>
          <w:sz w:val="24"/>
          <w:lang w:eastAsia="en-US"/>
        </w:rPr>
      </w:pPr>
    </w:p>
    <w:p w14:paraId="1AC3418D" w14:textId="77777777" w:rsidR="0060665A" w:rsidRDefault="0060665A" w:rsidP="0060665A">
      <w:pPr>
        <w:spacing w:after="160" w:line="259" w:lineRule="auto"/>
        <w:rPr>
          <w:rFonts w:ascii="Calibri" w:eastAsia="Calibri" w:hAnsi="Calibri" w:cs="Calibri"/>
          <w:b/>
          <w:sz w:val="24"/>
          <w:lang w:eastAsia="en-US"/>
        </w:rPr>
      </w:pPr>
    </w:p>
    <w:p w14:paraId="28F1E6A3" w14:textId="77777777" w:rsidR="0060665A" w:rsidRDefault="0060665A" w:rsidP="0060665A">
      <w:pPr>
        <w:spacing w:after="160" w:line="259" w:lineRule="auto"/>
        <w:rPr>
          <w:rFonts w:ascii="Calibri" w:eastAsia="Calibri" w:hAnsi="Calibri" w:cs="Calibri"/>
          <w:b/>
          <w:sz w:val="24"/>
          <w:lang w:eastAsia="en-US"/>
        </w:rPr>
      </w:pPr>
    </w:p>
    <w:p w14:paraId="525E9F9E" w14:textId="77777777" w:rsidR="0060665A" w:rsidRDefault="0060665A" w:rsidP="0060665A">
      <w:pPr>
        <w:spacing w:after="160" w:line="259" w:lineRule="auto"/>
        <w:rPr>
          <w:rFonts w:ascii="Calibri" w:eastAsia="Calibri" w:hAnsi="Calibri" w:cs="Calibri"/>
          <w:b/>
          <w:sz w:val="24"/>
          <w:lang w:eastAsia="en-US"/>
        </w:rPr>
      </w:pPr>
    </w:p>
    <w:p w14:paraId="0C71B391" w14:textId="77777777" w:rsidR="0060665A" w:rsidRDefault="0060665A" w:rsidP="0060665A">
      <w:pPr>
        <w:spacing w:after="160" w:line="259" w:lineRule="auto"/>
        <w:rPr>
          <w:rFonts w:ascii="Calibri" w:eastAsia="Calibri" w:hAnsi="Calibri" w:cs="Calibri"/>
          <w:b/>
          <w:sz w:val="24"/>
          <w:lang w:eastAsia="en-US"/>
        </w:rPr>
      </w:pPr>
    </w:p>
    <w:p w14:paraId="2F2A7731" w14:textId="131E4CB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cs="Calibri"/>
          <w:b/>
          <w:sz w:val="24"/>
          <w:lang w:eastAsia="en-US"/>
        </w:rPr>
        <w:lastRenderedPageBreak/>
        <w:t xml:space="preserve">Przykład wypełniania Sekcji V Budżet projektu </w:t>
      </w:r>
      <w:r w:rsidRPr="0060665A">
        <w:rPr>
          <w:rFonts w:ascii="Calibri" w:eastAsia="Calibri" w:hAnsi="Calibri"/>
          <w:b/>
          <w:sz w:val="24"/>
          <w:lang w:eastAsia="en-US"/>
        </w:rPr>
        <w:t>„Budowa bezpiecznego kąpieliska wraz z zagospodarowaniem terenu w miejscowości X”.</w:t>
      </w:r>
      <w:r w:rsidRPr="0060665A">
        <w:rPr>
          <w:rFonts w:ascii="Calibri" w:eastAsia="Calibri" w:hAnsi="Calibri"/>
          <w:noProof/>
          <w:szCs w:val="22"/>
          <w:lang w:eastAsia="en-US"/>
        </w:rPr>
        <w:drawing>
          <wp:inline distT="0" distB="0" distL="0" distR="0" wp14:anchorId="73123F95" wp14:editId="04CDF957">
            <wp:extent cx="5760720" cy="4302905"/>
            <wp:effectExtent l="0" t="0" r="0" b="2540"/>
            <wp:docPr id="19" name="Obraz 19" descr="Grafika przedstawia interfejs aplikacji WOD2021  dotyczący budżetu projektu. Widoczny jest panel zadań gdzie użytkownik może dodawać, edytować i przeglądać zadania. Znajduje się w nim tabela z czterema głównymi kolumnami: 1 nazwa, gdzie poniżej wpisano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Grafika przedstawia interfejs aplikacji WOD2021  dotyczący budżetu projektu. Widoczny jest panel zadań gdzie użytkownik może dodawać, edytować i przeglądać zadania. Znajduje się w nim tabela z czterema głównymi kolumnami: 1 nazwa, gdzie poniżej wpisano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02905"/>
                    </a:xfrm>
                    <a:prstGeom prst="rect">
                      <a:avLst/>
                    </a:prstGeom>
                    <a:noFill/>
                    <a:ln>
                      <a:noFill/>
                    </a:ln>
                  </pic:spPr>
                </pic:pic>
              </a:graphicData>
            </a:graphic>
          </wp:inline>
        </w:drawing>
      </w:r>
      <w:r w:rsidRPr="0060665A">
        <w:rPr>
          <w:rFonts w:ascii="Calibri" w:eastAsia="Calibri" w:hAnsi="Calibri"/>
          <w:noProof/>
          <w:szCs w:val="22"/>
          <w:lang w:eastAsia="en-US"/>
        </w:rPr>
        <w:drawing>
          <wp:inline distT="0" distB="0" distL="0" distR="0" wp14:anchorId="06889D49" wp14:editId="7D65CF60">
            <wp:extent cx="5760720" cy="3867912"/>
            <wp:effectExtent l="0" t="0" r="0" b="0"/>
            <wp:docPr id="20" name="Obraz 20" descr="Grafika przedstawia interfejs aplikacji WOD2021  dotyczący budżetu projektu. Widoczny jest panel zadań gdzie użytkownik może dodawać, edytować i przeglądać zadania. Znajduje się w nim tabela z czterema głównymi kolumnami: 1 nazwa, gdzie poniżej wpisano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Grafika przedstawia interfejs aplikacji WOD2021  dotyczący budżetu projektu. Widoczny jest panel zadań gdzie użytkownik może dodawać, edytować i przeglądać zadania. Znajduje się w nim tabela z czterema głównymi kolumnami: 1 nazwa, gdzie poniżej wpisano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67912"/>
                    </a:xfrm>
                    <a:prstGeom prst="rect">
                      <a:avLst/>
                    </a:prstGeom>
                    <a:noFill/>
                    <a:ln>
                      <a:noFill/>
                    </a:ln>
                  </pic:spPr>
                </pic:pic>
              </a:graphicData>
            </a:graphic>
          </wp:inline>
        </w:drawing>
      </w:r>
    </w:p>
    <w:p w14:paraId="0B2B6620"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18048355" wp14:editId="2A109BA1">
            <wp:extent cx="5760720" cy="3813104"/>
            <wp:effectExtent l="0" t="0" r="0" b="0"/>
            <wp:doc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Grafika przedstawia interfejs aplikacji WOD2021  dotyczący budżetu projektu. Widoczny jest panel zadań gdzie użytkownik może dodawać, edytować i przeglądać zadania. Znajduje się w nim tabela z czterema głównymi kolumnami: 1 nazwa, gdzie poniżej wpisano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13104"/>
                    </a:xfrm>
                    <a:prstGeom prst="rect">
                      <a:avLst/>
                    </a:prstGeom>
                    <a:noFill/>
                    <a:ln>
                      <a:noFill/>
                    </a:ln>
                  </pic:spPr>
                </pic:pic>
              </a:graphicData>
            </a:graphic>
          </wp:inline>
        </w:drawing>
      </w:r>
      <w:r w:rsidRPr="0060665A">
        <w:rPr>
          <w:rFonts w:ascii="Calibri" w:eastAsia="Calibri" w:hAnsi="Calibri"/>
          <w:noProof/>
          <w:szCs w:val="22"/>
          <w:lang w:eastAsia="en-US"/>
        </w:rPr>
        <w:drawing>
          <wp:inline distT="0" distB="0" distL="0" distR="0" wp14:anchorId="2AA6B84A" wp14:editId="66523A67">
            <wp:extent cx="5760720" cy="3873790"/>
            <wp:effectExtent l="0" t="0" r="0" b="0"/>
            <wp:docPr id="22" name="Obraz 22" descr="Grafika przedstawia interfejs aplikacji WOD2021  dotyczący budżetu projektu. Widoczny jest panel zadań gdzie użytkownik może dodawać, edytować i przeglądać zadania. Znajduje się w nim tabela z czterema głównymi kolumnami: 1 nazwa, gdzie poniżej wpisano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Grafika przedstawia interfejs aplikacji WOD2021  dotyczący budżetu projektu. Widoczny jest panel zadań gdzie użytkownik może dodawać, edytować i przeglądać zadania. Znajduje się w nim tabela z czterema głównymi kolumnami: 1 nazwa, gdzie poniżej wpisano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Poniżej tabeli znajduje się sekcja dotycząca uproszczonej metody rozliczania, zaznaczona żółtą ramką. Widoczny jest przełącznik włączający tę metodę oraz opis rodzaj ryczałtu, kwota ryczałtowa. Interfejs zawiera także przyciski do dodawania pozycji i wskaźników oraz strzałki do przesuwania elementów w górę i w dó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3790"/>
                    </a:xfrm>
                    <a:prstGeom prst="rect">
                      <a:avLst/>
                    </a:prstGeom>
                    <a:noFill/>
                    <a:ln>
                      <a:noFill/>
                    </a:ln>
                  </pic:spPr>
                </pic:pic>
              </a:graphicData>
            </a:graphic>
          </wp:inline>
        </w:drawing>
      </w:r>
    </w:p>
    <w:p w14:paraId="1AF98C81" w14:textId="77777777" w:rsidR="0060665A" w:rsidRPr="0060665A" w:rsidRDefault="0060665A" w:rsidP="0060665A">
      <w:pPr>
        <w:spacing w:after="160" w:line="259" w:lineRule="auto"/>
        <w:rPr>
          <w:rFonts w:ascii="Calibri" w:eastAsia="Calibri" w:hAnsi="Calibri"/>
          <w:szCs w:val="22"/>
          <w:lang w:eastAsia="en-US"/>
        </w:rPr>
      </w:pPr>
    </w:p>
    <w:p w14:paraId="728FF126" w14:textId="77777777" w:rsidR="0060665A" w:rsidRPr="0060665A" w:rsidRDefault="0060665A" w:rsidP="0060665A">
      <w:pPr>
        <w:spacing w:after="160" w:line="259" w:lineRule="auto"/>
        <w:rPr>
          <w:rFonts w:ascii="Calibri" w:eastAsia="Calibri" w:hAnsi="Calibri"/>
          <w:szCs w:val="22"/>
          <w:lang w:eastAsia="en-US"/>
        </w:rPr>
      </w:pPr>
    </w:p>
    <w:p w14:paraId="1723392A" w14:textId="77777777" w:rsidR="0060665A" w:rsidRPr="0060665A" w:rsidRDefault="0060665A" w:rsidP="0060665A">
      <w:pPr>
        <w:spacing w:after="160" w:line="259" w:lineRule="auto"/>
        <w:rPr>
          <w:rFonts w:ascii="Calibri" w:eastAsia="Calibri" w:hAnsi="Calibri"/>
          <w:szCs w:val="22"/>
          <w:lang w:eastAsia="en-US"/>
        </w:rPr>
      </w:pPr>
    </w:p>
    <w:p w14:paraId="3D54CB90" w14:textId="77777777" w:rsidR="0060665A" w:rsidRPr="0060665A" w:rsidRDefault="0060665A" w:rsidP="0060665A">
      <w:pPr>
        <w:spacing w:after="160" w:line="259" w:lineRule="auto"/>
        <w:rPr>
          <w:rFonts w:ascii="Calibri" w:eastAsia="Calibri" w:hAnsi="Calibri"/>
          <w:szCs w:val="22"/>
          <w:lang w:eastAsia="en-US"/>
        </w:rPr>
      </w:pPr>
    </w:p>
    <w:p w14:paraId="79121BD7" w14:textId="77777777" w:rsidR="0060665A" w:rsidRPr="0060665A" w:rsidRDefault="0060665A" w:rsidP="0060665A">
      <w:pPr>
        <w:spacing w:after="160" w:line="259" w:lineRule="auto"/>
        <w:rPr>
          <w:rFonts w:ascii="Calibri" w:eastAsia="Calibri" w:hAnsi="Calibri" w:cs="Calibri"/>
          <w:sz w:val="24"/>
          <w:lang w:eastAsia="en-US"/>
        </w:rPr>
      </w:pPr>
      <w:r w:rsidRPr="0060665A">
        <w:rPr>
          <w:rFonts w:ascii="Calibri" w:eastAsia="Calibri" w:hAnsi="Calibri" w:cs="Calibri"/>
          <w:sz w:val="24"/>
          <w:lang w:eastAsia="en-US"/>
        </w:rPr>
        <w:t>Informację na temat miernika potwierdzająca wykonanie zadania należy wprowadzić klikając „Dodaj wskaźnik”.</w:t>
      </w:r>
    </w:p>
    <w:p w14:paraId="46C300B7"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56C4149B" wp14:editId="541B7B1A">
            <wp:extent cx="5760720" cy="1195732"/>
            <wp:effectExtent l="0" t="0" r="0" b="4445"/>
            <wp:docPr id="23" name="Obraz 23" descr="Grafika przedstawia interfejs aplikacji WOD2021  dotyczący budżetu projektu. Widoczna jest tabela z pięcioma głównymi kolumnami: 1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Grafika przedstawia interfejs aplikacji WOD2021  dotyczący budżetu projektu. Widoczna jest tabela z pięcioma głównymi kolumnami: 1 Zadanie 1 Przygotowanie dokumentacji oraz 1.1 Prace przygotowawcze; 2. Wydatki ogółem przedstawiająca całkowite koszty związane z danym zadaniem z wpisaną wartością 30 tysięcy; 3 Wydatki kwalifikowalne z wpisaną wartością 30 tysięcy; 4 Dofinansowanie z zawartością 25 tysięcy pięćset.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195732"/>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23CBB9B9" wp14:editId="5D3483ED">
            <wp:extent cx="5760720" cy="2014485"/>
            <wp:effectExtent l="0" t="0" r="0" b="5080"/>
            <wp:docPr id="25" name="Obraz 25"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przygotowanej dokumentacji sztuk 1 na podstawie protokołu odbioru lub faktury.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Grafika przedstawia interfejs aplikacji WOD2021  dotyczący budżetu projektu. Widoczne jest szare pole z informacją: 1.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przygotowanej dokumentacji sztuk 1 na podstawie protokołu odbioru lub faktury. Obok znajduje się pole wartość wskaźnika, w którym należy wpisać ilość w sztuka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014485"/>
                    </a:xfrm>
                    <a:prstGeom prst="rect">
                      <a:avLst/>
                    </a:prstGeom>
                    <a:noFill/>
                    <a:ln>
                      <a:noFill/>
                    </a:ln>
                  </pic:spPr>
                </pic:pic>
              </a:graphicData>
            </a:graphic>
          </wp:inline>
        </w:drawing>
      </w:r>
    </w:p>
    <w:p w14:paraId="41FF3ED4"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07DF6945" wp14:editId="0A3AA77B">
            <wp:extent cx="5760720" cy="1183952"/>
            <wp:effectExtent l="0" t="0" r="0" b="0"/>
            <wp:docPr id="26" name="Obraz 26" descr="Grafika przedstawia interfejs aplikacji WOD2021  dotyczący budżetu projektu. Widoczna jest tabela z pięcioma głównymi kolumnami: 1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Grafika przedstawia interfejs aplikacji WOD2021  dotyczący budżetu projektu. Widoczna jest tabela z pięcioma głównymi kolumnami: 1 Zadanie 2 Budowa infrastruktury kąpieliska oraz 2.1 Roboty budowlane; 2. Wydatki ogółem przedstawiająca całkowite koszty związane z danym zadaniem z wpisaną wartością trzysta tysięcy; 3 Wydatki kwalifikowalne z wpisaną wartością trzysta tysięcy; 4 Dofinansowanie z zawartością dwieście pięćdziesiąt pięć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183952"/>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520AAEC4" wp14:editId="47CFE803">
            <wp:extent cx="5760720" cy="1903591"/>
            <wp:effectExtent l="0" t="0" r="0" b="1905"/>
            <wp:docPr id="27" name="Obraz 27"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nowych obiektów infrastruktury turystycznej sztuk 1 na podstawie protokołu odbioru robót lub pozwolenia na użytkowanie.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Grafika przedstawia interfejs aplikacji WOD2021  dotyczący budżetu projektu. Widoczne jest szare pole z informacją: 2.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nowych obiektów infrastruktury turystycznej sztuk 1 na podstawie protokołu odbioru robót lub pozwolenia na użytkowanie. Obok znajduje się pole wartość wskaźnika, w którym należy wpisać ilość w sztuk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03591"/>
                    </a:xfrm>
                    <a:prstGeom prst="rect">
                      <a:avLst/>
                    </a:prstGeom>
                    <a:noFill/>
                    <a:ln>
                      <a:noFill/>
                    </a:ln>
                  </pic:spPr>
                </pic:pic>
              </a:graphicData>
            </a:graphic>
          </wp:inline>
        </w:drawing>
      </w:r>
    </w:p>
    <w:p w14:paraId="1BD9F031" w14:textId="77777777" w:rsidR="0060665A" w:rsidRPr="0060665A" w:rsidRDefault="0060665A" w:rsidP="0060665A">
      <w:pPr>
        <w:spacing w:after="160" w:line="259" w:lineRule="auto"/>
        <w:rPr>
          <w:rFonts w:ascii="Calibri" w:eastAsia="Calibri" w:hAnsi="Calibri"/>
          <w:szCs w:val="22"/>
          <w:lang w:eastAsia="en-US"/>
        </w:rPr>
      </w:pPr>
    </w:p>
    <w:p w14:paraId="12E05701" w14:textId="77777777" w:rsidR="0060665A" w:rsidRPr="0060665A" w:rsidRDefault="0060665A" w:rsidP="0060665A">
      <w:pPr>
        <w:spacing w:after="160" w:line="259" w:lineRule="auto"/>
        <w:rPr>
          <w:rFonts w:ascii="Calibri" w:eastAsia="Calibri" w:hAnsi="Calibri"/>
          <w:szCs w:val="22"/>
          <w:lang w:eastAsia="en-US"/>
        </w:rPr>
      </w:pPr>
    </w:p>
    <w:p w14:paraId="4376749D" w14:textId="77777777" w:rsidR="0060665A" w:rsidRPr="0060665A" w:rsidRDefault="0060665A" w:rsidP="0060665A">
      <w:pPr>
        <w:spacing w:after="160" w:line="259" w:lineRule="auto"/>
        <w:rPr>
          <w:rFonts w:ascii="Calibri" w:eastAsia="Calibri" w:hAnsi="Calibri"/>
          <w:szCs w:val="22"/>
          <w:lang w:eastAsia="en-US"/>
        </w:rPr>
      </w:pPr>
    </w:p>
    <w:p w14:paraId="7789AD1D"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lastRenderedPageBreak/>
        <w:drawing>
          <wp:inline distT="0" distB="0" distL="0" distR="0" wp14:anchorId="5C496F74" wp14:editId="0C064681">
            <wp:extent cx="5760720" cy="1180475"/>
            <wp:effectExtent l="0" t="0" r="0" b="635"/>
            <wp:docPr id="28" name="Obraz 28" descr="Grafika przedstawia interfejs aplikacji WOD2021  dotyczący budżetu projektu. Widoczna jest tabela z pięcioma głównymi kolumnami: 1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Grafika przedstawia interfejs aplikacji WOD2021  dotyczący budżetu projektu. Widoczna jest tabela z pięcioma głównymi kolumnami: 1 Zadanie 3 Zagospodarowanie terenu oraz 3.1 Budowa placu zabaw; 2. Wydatki ogółem przedstawiająca całkowite koszty związane z danym zadaniem z wpisaną wartością osiemdziesiąt tysięcy; 3 Wydatki kwalifikowalne z wpisaną wartością osiemdziesiąt tysięcy; 4 Dofinansowanie z zawartością sześćdziesiąt osiem tysięcy.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180475"/>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6F57472E" wp14:editId="073D86F5">
            <wp:extent cx="5760720" cy="1894391"/>
            <wp:effectExtent l="0" t="0" r="0" b="0"/>
            <wp:docPr id="29" name="Obraz 29"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obiektów infrastruktury towarzyszącej sztuk 1 na podstawie protokołu odbioru robót.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Grafika przedstawia interfejs aplikacji WOD2021  dotyczący budżetu projektu. Widoczne jest szare pole z informacją: 3.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obiektów infrastruktury towarzyszącej sztuk 1 na podstawie protokołu odbioru robót. Obok znajduje się pole wartość wskaźnika, w którym należy wpisać ilość w sztuka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894391"/>
                    </a:xfrm>
                    <a:prstGeom prst="rect">
                      <a:avLst/>
                    </a:prstGeom>
                    <a:noFill/>
                    <a:ln>
                      <a:noFill/>
                    </a:ln>
                  </pic:spPr>
                </pic:pic>
              </a:graphicData>
            </a:graphic>
          </wp:inline>
        </w:drawing>
      </w:r>
    </w:p>
    <w:p w14:paraId="77C33B53" w14:textId="77777777" w:rsidR="0060665A" w:rsidRPr="0060665A" w:rsidRDefault="0060665A" w:rsidP="0060665A">
      <w:pPr>
        <w:spacing w:after="160" w:line="259" w:lineRule="auto"/>
        <w:rPr>
          <w:rFonts w:ascii="Calibri" w:eastAsia="Calibri" w:hAnsi="Calibri"/>
          <w:szCs w:val="22"/>
          <w:lang w:eastAsia="en-US"/>
        </w:rPr>
      </w:pPr>
      <w:r w:rsidRPr="0060665A">
        <w:rPr>
          <w:rFonts w:ascii="Calibri" w:eastAsia="Calibri" w:hAnsi="Calibri"/>
          <w:noProof/>
          <w:szCs w:val="22"/>
          <w:lang w:eastAsia="en-US"/>
        </w:rPr>
        <w:drawing>
          <wp:inline distT="0" distB="0" distL="0" distR="0" wp14:anchorId="38C07AEE" wp14:editId="5BF53733">
            <wp:extent cx="5760720" cy="1180475"/>
            <wp:effectExtent l="0" t="0" r="0" b="635"/>
            <wp:docPr id="30" name="Obraz 30" descr="Grafika przedstawia interfejs aplikacji WOD2021  dotyczący budżetu projektu. Widoczna jest tabela z pięcioma głównymi kolumnami: 1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Ostatnie pole zawiera przyciski do dodawania pozycji i wskaźników oraz strzałki do przesuwania elementów w górę i w dół. Pod nimi znajduje się pole Dodaj wskaźnik otoczone żółtą ram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Grafika przedstawia interfejs aplikacji WOD2021  dotyczący budżetu projektu. Widoczna jest tabela z pięcioma głównymi kolumnami: 1 Zadanie 4 Zakup sprzętu ratowniczego oraz 4.1 Zakup sprzętu i wyposażenia; 2. Wydatki ogółem przedstawiająca całkowite koszty związane z danym zadaniem z wpisaną wartością pięćdziesiąt tysięcy; 3 Wydatki kwalifikowalne z wpisaną wartością pięćdziesiąt tysięcy; 4 Dofinansowanie z zawartością czterdzieści dwa tysiące pięćset. Ostatnie pole zawiera przyciski do dodawania pozycji i wskaźników oraz strzałki do przesuwania elementów w górę i w dół. Pod nimi znajduje się pole Dodaj wskaźnik otoczone żółtą ramk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180475"/>
                    </a:xfrm>
                    <a:prstGeom prst="rect">
                      <a:avLst/>
                    </a:prstGeom>
                    <a:noFill/>
                    <a:ln>
                      <a:noFill/>
                    </a:ln>
                  </pic:spPr>
                </pic:pic>
              </a:graphicData>
            </a:graphic>
          </wp:inline>
        </w:drawing>
      </w:r>
      <w:r w:rsidRPr="0060665A">
        <w:rPr>
          <w:rFonts w:ascii="Calibri" w:eastAsia="Calibri" w:hAnsi="Calibri"/>
          <w:szCs w:val="22"/>
          <w:lang w:eastAsia="en-US"/>
        </w:rPr>
        <w:t xml:space="preserve"> </w:t>
      </w:r>
      <w:r w:rsidRPr="0060665A">
        <w:rPr>
          <w:rFonts w:ascii="Calibri" w:eastAsia="Calibri" w:hAnsi="Calibri"/>
          <w:noProof/>
          <w:szCs w:val="22"/>
          <w:lang w:eastAsia="en-US"/>
        </w:rPr>
        <w:drawing>
          <wp:inline distT="0" distB="0" distL="0" distR="0" wp14:anchorId="5B7173F4" wp14:editId="32917898">
            <wp:extent cx="5760720" cy="1704807"/>
            <wp:effectExtent l="0" t="0" r="0" b="0"/>
            <wp:docPr id="31" name="Obraz 31" descr="Grafika przedstawia interfejs aplikacji WOD2021  dotyczący budżetu projektu. Widoczne jest szare pole z informacją: 4.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sprzętu i wyposażenia sztuk 10 na podstawie protokołu odbioru. Obok znajduje się pole wartość wskaźnika, w którym należy wpisać ilość w sztu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Grafika przedstawia interfejs aplikacji WOD2021  dotyczący budżetu projektu. Widoczne jest szare pole z informacją: 4.1.1. Automatycznie pojawi się nazwa wskaźnika z pola poniżej. Pod spodem znajdują się dwa pola. Pierwsze to nazwa wskaźnika z następującym opisem: Należy podać nazwę miernika, jednostkę jego wartości oraz wskazać adekwatne dokumenty lub inne dowody, na podstawie których można zweryfikować, czy miernik zostanie osiągnięty np. liczba zakupionego sprzętu i wyposażenia sztuk 10 na podstawie protokołu odbioru. Obok znajduje się pole wartość wskaźnika, w którym należy wpisać ilość w sztuka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704807"/>
                    </a:xfrm>
                    <a:prstGeom prst="rect">
                      <a:avLst/>
                    </a:prstGeom>
                    <a:noFill/>
                    <a:ln>
                      <a:noFill/>
                    </a:ln>
                  </pic:spPr>
                </pic:pic>
              </a:graphicData>
            </a:graphic>
          </wp:inline>
        </w:drawing>
      </w:r>
    </w:p>
    <w:p w14:paraId="17C7E0DB" w14:textId="77777777" w:rsidR="0060665A" w:rsidRPr="0060665A" w:rsidRDefault="0060665A" w:rsidP="0060665A">
      <w:pPr>
        <w:spacing w:after="160" w:line="259" w:lineRule="auto"/>
        <w:rPr>
          <w:rFonts w:ascii="Calibri" w:eastAsia="Calibri" w:hAnsi="Calibri"/>
          <w:szCs w:val="22"/>
          <w:lang w:eastAsia="en-US"/>
        </w:rPr>
      </w:pPr>
    </w:p>
    <w:p w14:paraId="6A09F537" w14:textId="77777777" w:rsidR="0060665A" w:rsidRPr="0060665A" w:rsidRDefault="0060665A" w:rsidP="0060665A">
      <w:pPr>
        <w:spacing w:after="160" w:line="259" w:lineRule="auto"/>
        <w:rPr>
          <w:rFonts w:ascii="Calibri" w:eastAsia="Calibri" w:hAnsi="Calibri"/>
          <w:szCs w:val="22"/>
          <w:lang w:eastAsia="en-US"/>
        </w:rPr>
      </w:pPr>
    </w:p>
    <w:p w14:paraId="1B114002" w14:textId="77777777" w:rsidR="0060665A" w:rsidRPr="0060665A" w:rsidRDefault="0060665A" w:rsidP="0060665A">
      <w:pPr>
        <w:spacing w:after="160" w:line="259" w:lineRule="auto"/>
        <w:rPr>
          <w:rFonts w:ascii="Calibri" w:eastAsia="Calibri" w:hAnsi="Calibri"/>
          <w:szCs w:val="22"/>
          <w:lang w:eastAsia="en-US"/>
        </w:rPr>
      </w:pPr>
    </w:p>
    <w:p w14:paraId="7FD15E52" w14:textId="77777777" w:rsidR="0060665A" w:rsidRPr="0060665A" w:rsidRDefault="0060665A" w:rsidP="0060665A">
      <w:pPr>
        <w:spacing w:after="160" w:line="259" w:lineRule="auto"/>
        <w:rPr>
          <w:rFonts w:ascii="Calibri" w:eastAsia="Calibri" w:hAnsi="Calibri"/>
          <w:szCs w:val="22"/>
          <w:lang w:eastAsia="en-US"/>
        </w:rPr>
      </w:pPr>
    </w:p>
    <w:p w14:paraId="1E1C6893" w14:textId="77777777" w:rsidR="0060665A" w:rsidRPr="0060665A" w:rsidRDefault="0060665A" w:rsidP="0060665A">
      <w:pPr>
        <w:spacing w:after="160" w:line="259" w:lineRule="auto"/>
        <w:rPr>
          <w:rFonts w:ascii="Calibri" w:eastAsia="Calibri" w:hAnsi="Calibri"/>
          <w:szCs w:val="22"/>
          <w:lang w:eastAsia="en-US"/>
        </w:rPr>
      </w:pPr>
    </w:p>
    <w:p w14:paraId="42E4A1C0" w14:textId="77777777" w:rsidR="0060665A" w:rsidRPr="0060665A" w:rsidRDefault="0060665A" w:rsidP="0060665A">
      <w:pPr>
        <w:spacing w:after="160" w:line="259" w:lineRule="auto"/>
        <w:rPr>
          <w:rFonts w:ascii="Calibri" w:eastAsia="Calibri" w:hAnsi="Calibri"/>
          <w:szCs w:val="22"/>
          <w:lang w:eastAsia="en-US"/>
        </w:rPr>
      </w:pPr>
    </w:p>
    <w:p w14:paraId="581E0E20" w14:textId="77777777" w:rsidR="0060665A" w:rsidRPr="0060665A" w:rsidRDefault="0060665A" w:rsidP="0060665A">
      <w:pPr>
        <w:spacing w:after="160" w:line="259" w:lineRule="auto"/>
        <w:rPr>
          <w:rFonts w:ascii="Calibri" w:eastAsia="Calibri" w:hAnsi="Calibri"/>
          <w:szCs w:val="22"/>
          <w:lang w:eastAsia="en-US"/>
        </w:rPr>
      </w:pPr>
    </w:p>
    <w:p w14:paraId="1410D77D" w14:textId="77777777" w:rsidR="0060665A" w:rsidRPr="0060665A" w:rsidRDefault="0060665A" w:rsidP="0060665A">
      <w:pPr>
        <w:spacing w:after="160" w:line="259" w:lineRule="auto"/>
        <w:rPr>
          <w:rFonts w:ascii="Calibri" w:eastAsia="Calibri" w:hAnsi="Calibri"/>
          <w:szCs w:val="22"/>
          <w:lang w:eastAsia="en-US"/>
        </w:rPr>
      </w:pPr>
    </w:p>
    <w:p w14:paraId="288AA9DD" w14:textId="6999EA62" w:rsidR="00355330" w:rsidRPr="0060665A" w:rsidRDefault="00355330" w:rsidP="00A549EC">
      <w:pPr>
        <w:autoSpaceDE w:val="0"/>
        <w:autoSpaceDN w:val="0"/>
        <w:adjustRightInd w:val="0"/>
        <w:spacing w:before="240" w:after="120"/>
        <w:rPr>
          <w:rFonts w:cstheme="minorHAnsi"/>
          <w:b/>
          <w:sz w:val="26"/>
          <w:szCs w:val="26"/>
        </w:rPr>
      </w:pPr>
      <w:r w:rsidRPr="0060665A">
        <w:rPr>
          <w:rFonts w:cstheme="minorHAnsi"/>
          <w:b/>
          <w:sz w:val="26"/>
          <w:szCs w:val="26"/>
        </w:rPr>
        <w:lastRenderedPageBreak/>
        <w:t xml:space="preserve">Zasady przygotowania sekcji IV Zadania i V Budżet projektu w WOD2021 </w:t>
      </w:r>
      <w:r w:rsidR="00E73EBA" w:rsidRPr="0060665A">
        <w:rPr>
          <w:rFonts w:cstheme="minorHAnsi"/>
          <w:b/>
          <w:sz w:val="26"/>
          <w:szCs w:val="26"/>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58E1AD7B" w14:textId="135628D2" w:rsidR="0060665A" w:rsidRDefault="0060665A" w:rsidP="00A549EC">
      <w:pPr>
        <w:spacing w:before="240" w:after="120"/>
        <w:rPr>
          <w:rFonts w:cstheme="minorHAnsi"/>
          <w:b/>
          <w:szCs w:val="22"/>
        </w:rPr>
      </w:pPr>
      <w:r w:rsidRPr="0060665A">
        <w:rPr>
          <w:rFonts w:ascii="Calibri" w:eastAsia="Calibri" w:hAnsi="Calibri"/>
          <w:noProof/>
          <w:szCs w:val="22"/>
          <w:lang w:eastAsia="en-US"/>
        </w:rPr>
        <w:drawing>
          <wp:inline distT="0" distB="0" distL="0" distR="0" wp14:anchorId="6B68B436" wp14:editId="6522216F">
            <wp:extent cx="5759450" cy="3225724"/>
            <wp:effectExtent l="0" t="0" r="0" b="0"/>
            <wp:docPr id="32" name="Obraz 32"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wszystkie działania planowane w ramach nazw kosztów podanych w sekcji piątej budżetu projektu. Wszystkie dane muszą być spójne z informacjami podanymi w rozdziale 2.6 Opisu wykonalnośc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Data rozpoczęcia 28 lutego 2025 rok; 3 Data zakończenia 31 października 2025 rok. Dalej po prawej stronie znajduje się przycisk DODAJ ZADANIE. Poniżej widoczne są strzałki do przesuwania kolejności zadania oraz ikona X do usunięcia. Niżej po lewej stronie mamy pole pod nazwą koszty pośrednie, które można włączać lub wyłączać, a obok są powtórzone pola z datą rozpoczęcia i zakończenia. Następnie widoczne jest jedno duże pole zawierające szczegóły dotyczące wybranego zadania: nazwa zadania wypełnione tekstem: budowa infrastruktury kąpieliska; opis i uzasadnienie zadania z następującą treścią: Należy opisać wszystkie działania planowane w ramach nazw kosztów podanych w sekcji piątej budżetu projektu. Wszystkie dane muszą być spójne z informacjami podanymi w rozdziale 2.6 Opisu wykonalności projekt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25724"/>
                    </a:xfrm>
                    <a:prstGeom prst="rect">
                      <a:avLst/>
                    </a:prstGeom>
                    <a:noFill/>
                    <a:ln>
                      <a:noFill/>
                    </a:ln>
                  </pic:spPr>
                </pic:pic>
              </a:graphicData>
            </a:graphic>
          </wp:inline>
        </w:drawing>
      </w:r>
    </w:p>
    <w:p w14:paraId="169026DB" w14:textId="77777777" w:rsidR="0060665A" w:rsidRDefault="0060665A" w:rsidP="00A549EC">
      <w:pPr>
        <w:spacing w:before="240" w:after="120"/>
        <w:rPr>
          <w:rFonts w:cstheme="minorHAnsi"/>
          <w:b/>
          <w:szCs w:val="22"/>
        </w:rPr>
      </w:pPr>
    </w:p>
    <w:p w14:paraId="7C256A2C" w14:textId="51857B23"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38ADD535" w14:textId="77777777" w:rsidR="00355330" w:rsidRPr="00A549EC" w:rsidRDefault="00355330" w:rsidP="00355330">
      <w:pPr>
        <w:spacing w:before="240" w:after="120"/>
        <w:rPr>
          <w:rFonts w:cstheme="minorHAnsi"/>
          <w:szCs w:val="22"/>
        </w:rPr>
      </w:pPr>
      <w:r w:rsidRPr="00A549EC">
        <w:rPr>
          <w:rFonts w:cstheme="minorHAnsi"/>
          <w:noProof/>
          <w:szCs w:val="22"/>
        </w:rPr>
        <w:lastRenderedPageBreak/>
        <w:drawing>
          <wp:inline distT="0" distB="0" distL="0" distR="0" wp14:anchorId="70419F14" wp14:editId="7693EF68">
            <wp:extent cx="5759450" cy="5038725"/>
            <wp:effectExtent l="0" t="0" r="0" b="9525"/>
            <wp:doc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Grafika przedstawia tabelę z dwoma kolumnami: nazwa kosztu oraz kategoria kosztu. Do każdego kosztu przyporządkowana jest jedna kategoria, i tak: prace przygotowawcze, prace przygotowawcze pomoc de minimis, promocja projektu i promocja projektu pomoc de minimis to kategoria usługi zewnętrzne; roboty budowlano – montażowe oraz roboty budowlano – montażowe pomoc de minimis to roboty budowlane; wyposażenie, zakup urządzeń + pomoc de minimis to środki trwałe łamane na dostawy; wkład rzeczowy to kategoria adekwatna do rodzaju wkładu; zakup nieruchomości + pomoc de minimis to nieruchomości; nadzór inwestorski i autorski, inżynier kontraktu + pomoc de minimis to kategoria usługi zewnętrzne lub nadzór łamane na zarządzanie inwestycją."/>
                    <pic:cNvPicPr/>
                  </pic:nvPicPr>
                  <pic:blipFill>
                    <a:blip r:embed="rId28"/>
                    <a:stretch>
                      <a:fillRect/>
                    </a:stretch>
                  </pic:blipFill>
                  <pic:spPr>
                    <a:xfrm>
                      <a:off x="0" y="0"/>
                      <a:ext cx="5759450" cy="5038725"/>
                    </a:xfrm>
                    <a:prstGeom prst="rect">
                      <a:avLst/>
                    </a:prstGeom>
                  </pic:spPr>
                </pic:pic>
              </a:graphicData>
            </a:graphic>
          </wp:inline>
        </w:drawing>
      </w:r>
    </w:p>
    <w:p w14:paraId="547E3836" w14:textId="77777777" w:rsidR="0060665A" w:rsidRDefault="0060665A" w:rsidP="00355330">
      <w:pPr>
        <w:spacing w:before="240" w:after="120"/>
        <w:rPr>
          <w:rFonts w:cstheme="minorHAnsi"/>
          <w:b/>
          <w:szCs w:val="22"/>
        </w:rPr>
      </w:pPr>
    </w:p>
    <w:p w14:paraId="5DB80ABE" w14:textId="77777777" w:rsidR="0060665A" w:rsidRDefault="0060665A" w:rsidP="00355330">
      <w:pPr>
        <w:spacing w:before="240" w:after="120"/>
        <w:rPr>
          <w:rFonts w:cstheme="minorHAnsi"/>
          <w:b/>
          <w:szCs w:val="22"/>
        </w:rPr>
      </w:pPr>
    </w:p>
    <w:p w14:paraId="065592ED" w14:textId="77777777" w:rsidR="0060665A" w:rsidRDefault="0060665A" w:rsidP="00355330">
      <w:pPr>
        <w:spacing w:before="240" w:after="120"/>
        <w:rPr>
          <w:rFonts w:cstheme="minorHAnsi"/>
          <w:b/>
          <w:szCs w:val="22"/>
        </w:rPr>
      </w:pPr>
    </w:p>
    <w:p w14:paraId="388DED48" w14:textId="77777777" w:rsidR="0060665A" w:rsidRDefault="0060665A" w:rsidP="00355330">
      <w:pPr>
        <w:spacing w:before="240" w:after="120"/>
        <w:rPr>
          <w:rFonts w:cstheme="minorHAnsi"/>
          <w:b/>
          <w:szCs w:val="22"/>
        </w:rPr>
      </w:pPr>
    </w:p>
    <w:p w14:paraId="7591A942" w14:textId="77777777" w:rsidR="0060665A" w:rsidRDefault="0060665A" w:rsidP="00355330">
      <w:pPr>
        <w:spacing w:before="240" w:after="120"/>
        <w:rPr>
          <w:rFonts w:cstheme="minorHAnsi"/>
          <w:b/>
          <w:szCs w:val="22"/>
        </w:rPr>
      </w:pPr>
    </w:p>
    <w:p w14:paraId="44DE63CF" w14:textId="77777777" w:rsidR="0060665A" w:rsidRDefault="0060665A" w:rsidP="00355330">
      <w:pPr>
        <w:spacing w:before="240" w:after="120"/>
        <w:rPr>
          <w:rFonts w:cstheme="minorHAnsi"/>
          <w:b/>
          <w:szCs w:val="22"/>
        </w:rPr>
      </w:pPr>
    </w:p>
    <w:p w14:paraId="19FF2400" w14:textId="77777777" w:rsidR="0060665A" w:rsidRDefault="0060665A" w:rsidP="00355330">
      <w:pPr>
        <w:spacing w:before="240" w:after="120"/>
        <w:rPr>
          <w:rFonts w:cstheme="minorHAnsi"/>
          <w:b/>
          <w:szCs w:val="22"/>
        </w:rPr>
      </w:pPr>
    </w:p>
    <w:p w14:paraId="7538195A" w14:textId="77777777" w:rsidR="0060665A" w:rsidRDefault="0060665A" w:rsidP="00355330">
      <w:pPr>
        <w:spacing w:before="240" w:after="120"/>
        <w:rPr>
          <w:rFonts w:cstheme="minorHAnsi"/>
          <w:b/>
          <w:szCs w:val="22"/>
        </w:rPr>
      </w:pPr>
    </w:p>
    <w:p w14:paraId="78CEA34E" w14:textId="77777777" w:rsidR="0060665A" w:rsidRDefault="0060665A" w:rsidP="00355330">
      <w:pPr>
        <w:spacing w:before="240" w:after="120"/>
        <w:rPr>
          <w:rFonts w:cstheme="minorHAnsi"/>
          <w:b/>
          <w:szCs w:val="22"/>
        </w:rPr>
      </w:pPr>
    </w:p>
    <w:p w14:paraId="203C2893" w14:textId="77777777" w:rsidR="0060665A" w:rsidRDefault="0060665A" w:rsidP="00355330">
      <w:pPr>
        <w:spacing w:before="240" w:after="120"/>
        <w:rPr>
          <w:rFonts w:cstheme="minorHAnsi"/>
          <w:b/>
          <w:szCs w:val="22"/>
        </w:rPr>
      </w:pPr>
    </w:p>
    <w:p w14:paraId="3425936D" w14:textId="2A5BD662" w:rsidR="0060665A" w:rsidRDefault="0060665A" w:rsidP="00355330">
      <w:pPr>
        <w:spacing w:before="240" w:after="120"/>
        <w:rPr>
          <w:rFonts w:cstheme="minorHAnsi"/>
          <w:b/>
          <w:szCs w:val="22"/>
        </w:rPr>
      </w:pPr>
      <w:r>
        <w:rPr>
          <w:rFonts w:cstheme="minorHAnsi"/>
          <w:b/>
          <w:szCs w:val="22"/>
        </w:rPr>
        <w:lastRenderedPageBreak/>
        <w:t>Przykład wypełnienia sekcji V Budżet projektu</w:t>
      </w:r>
    </w:p>
    <w:p w14:paraId="230177A9" w14:textId="5334A787" w:rsidR="0060665A" w:rsidRDefault="0060665A" w:rsidP="00355330">
      <w:pPr>
        <w:spacing w:before="240" w:after="120"/>
        <w:rPr>
          <w:rFonts w:cstheme="minorHAnsi"/>
          <w:b/>
          <w:szCs w:val="22"/>
        </w:rPr>
      </w:pPr>
      <w:r w:rsidRPr="0060665A">
        <w:rPr>
          <w:rFonts w:ascii="Calibri" w:eastAsia="Calibri" w:hAnsi="Calibri"/>
          <w:noProof/>
          <w:szCs w:val="22"/>
          <w:lang w:eastAsia="en-US"/>
        </w:rPr>
        <w:drawing>
          <wp:inline distT="0" distB="0" distL="0" distR="0" wp14:anchorId="260BB997" wp14:editId="1C487936">
            <wp:extent cx="5759450" cy="3585054"/>
            <wp:effectExtent l="0" t="0" r="0" b="0"/>
            <wp:docPr id="33" name="Obraz 33"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Wydatki ogółem przedstawiająca całkowite koszty związane z danym zadaniem z wpisaną wartością trzysta tysięcy; 3 Wydatki kwalifikowalne z wpisaną wartością trzysta tysięcy; 4 Dofinansowanie z zawartością dwieście pięćdziesiąt pięć tysięcy. W wierszu poniżej jest nazwa 1.1 roboty budowlano – montażowe z wydatkami ogółem dwieście tysięcy, wydatkami kwalifikowalnymi dwieście tysięcy oraz dofinansowaniem sto siedemdziesiąt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Grafika przedstawia interfejs aplikacji WOD2021  dotyczący budżetu projektu. Widoczny jest panel zadań gdzie użytkownik może dodawać, edytować i przeglądać zadania. Znajduje się w nim tabela z czterema głównymi kolumnami: 1 nazwa, gdzie poniżej wpisano Zadanie 1 budowa infrastruktury kąpieliska; 2 Wydatki ogółem przedstawiająca całkowite koszty związane z danym zadaniem z wpisaną wartością trzysta tysięcy; 3 Wydatki kwalifikowalne z wpisaną wartością trzysta tysięcy; 4 Dofinansowanie z zawartością dwieście pięćdziesiąt pięć tysięcy. W wierszu poniżej jest nazwa 1.1 roboty budowlano – montażowe z wydatkami ogółem dwieście tysięcy, wydatkami kwalifikowalnymi dwieście tysięcy oraz dofinansowaniem sto siedemdziesiąt tysięcy. Poniżej tabeli znajduje się sekcja dotycząca uproszczonej metody rozliczania. Widoczny jest przełącznik włączający tę metodę oraz pole z kategorią kosztów: roboty budowlane. Interfejs zawiera także przyciski do dodawania pozycji i wskaźników oraz strzałki do przesuwania elementów w górę i w dó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585054"/>
                    </a:xfrm>
                    <a:prstGeom prst="rect">
                      <a:avLst/>
                    </a:prstGeom>
                    <a:noFill/>
                    <a:ln>
                      <a:noFill/>
                    </a:ln>
                  </pic:spPr>
                </pic:pic>
              </a:graphicData>
            </a:graphic>
          </wp:inline>
        </w:drawing>
      </w:r>
    </w:p>
    <w:p w14:paraId="76CCDAB7" w14:textId="34DB673E" w:rsidR="0060665A" w:rsidRDefault="0060665A" w:rsidP="00355330">
      <w:pPr>
        <w:spacing w:before="240" w:after="120"/>
        <w:rPr>
          <w:rFonts w:cstheme="minorHAnsi"/>
          <w:b/>
          <w:szCs w:val="22"/>
        </w:rPr>
      </w:pPr>
      <w:r w:rsidRPr="0060665A">
        <w:rPr>
          <w:rFonts w:ascii="Calibri" w:eastAsia="Calibri" w:hAnsi="Calibri"/>
          <w:noProof/>
          <w:szCs w:val="22"/>
          <w:lang w:eastAsia="en-US"/>
        </w:rPr>
        <w:drawing>
          <wp:inline distT="0" distB="0" distL="0" distR="0" wp14:anchorId="60147283" wp14:editId="00FE8518">
            <wp:extent cx="5759450" cy="2887343"/>
            <wp:effectExtent l="0" t="0" r="0" b="8890"/>
            <wp:docPr id="34" name="Obraz 34"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sto tysięcy; 3 Wydatki kwalifikowalne z wpisaną wartością sto tysięcy; 4 Dofinansowanie z zawartością osiemdziesiąt pięć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Grafika przedstawia interfejs aplikacji WOD2021  dotyczący budżetu projektu. Widoczny jest panel zadań gdzie użytkownik może dodawać, edytować i przeglądać zadania. Znajduje się w nim tabela z czterema głównymi kolumnami: 1.2 nazwa, gdzie wpisano tekst: wyposażenie łamane na zakup urządzeń; 2 Wydatki ogółem przedstawiająca całkowite koszty związane z danym zadaniem z wpisaną wartością sto tysięcy; 3 Wydatki kwalifikowalne z wpisaną wartością sto tysięcy; 4 Dofinansowanie z zawartością osiemdziesiąt pięć tysięcy. Poniżej znajduje się sekcja dotycząca uproszczonej metody rozliczania. Widoczny jest przełącznik włączający tę metodę oraz pole z kategorią kosztów: środki trwałe łamane na dostawy. Interfejs zawiera także przyciski do dodawania pozycji i wskaźników oraz strzałki do przesuwania elementów w górę i w dół.&#1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887343"/>
                    </a:xfrm>
                    <a:prstGeom prst="rect">
                      <a:avLst/>
                    </a:prstGeom>
                    <a:noFill/>
                    <a:ln>
                      <a:noFill/>
                    </a:ln>
                  </pic:spPr>
                </pic:pic>
              </a:graphicData>
            </a:graphic>
          </wp:inline>
        </w:drawing>
      </w:r>
    </w:p>
    <w:p w14:paraId="7FD921E6" w14:textId="426CD83C" w:rsidR="00355330" w:rsidRPr="00A549EC" w:rsidRDefault="00355330" w:rsidP="00355330">
      <w:pPr>
        <w:spacing w:before="240" w:after="120"/>
        <w:rPr>
          <w:rFonts w:cstheme="minorHAnsi"/>
          <w:b/>
          <w:szCs w:val="22"/>
        </w:rPr>
      </w:pPr>
      <w:r w:rsidRPr="00A549EC">
        <w:rPr>
          <w:rFonts w:cstheme="minorHAnsi"/>
          <w:b/>
          <w:szCs w:val="22"/>
        </w:rPr>
        <w:t>Projekt uwzględniający wydatki na dostępność</w:t>
      </w:r>
    </w:p>
    <w:p w14:paraId="47F677FB" w14:textId="77777777" w:rsidR="00355330" w:rsidRPr="00A549EC" w:rsidRDefault="00355330" w:rsidP="00355330">
      <w:pPr>
        <w:spacing w:before="240" w:after="120"/>
        <w:rPr>
          <w:rFonts w:cstheme="minorHAnsi"/>
          <w:szCs w:val="22"/>
        </w:rPr>
      </w:pPr>
      <w:r w:rsidRPr="00A549EC">
        <w:rPr>
          <w:rFonts w:cstheme="minorHAnsi"/>
          <w:szCs w:val="22"/>
        </w:rPr>
        <w:t>Jeżeli w ramach Kosztu Roboty budowlano - montażowe lub Wyposażanie, zakup urządzeń występują wydatki na dostępność należy z listy Limity wybrać pozycję Wydatki na dostępność. W rozdziale 1.3 Opisu wykonalności projektu w ramach Działania 6.12 Infrastruktura turystyki – RLKS FEP 2021-2027 należy dookreślić jaki procent kosztu stanowią te wydatki.</w:t>
      </w:r>
      <w:bookmarkEnd w:id="0"/>
      <w:bookmarkEnd w:id="1"/>
      <w:bookmarkEnd w:id="2"/>
    </w:p>
    <w:sectPr w:rsidR="00355330" w:rsidRPr="00A549EC" w:rsidSect="00FB5E92">
      <w:footerReference w:type="default" r:id="rId31"/>
      <w:headerReference w:type="first" r:id="rId32"/>
      <w:footerReference w:type="first" r:id="rId33"/>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09715" w14:textId="77777777" w:rsidR="00253393" w:rsidRDefault="00253393">
      <w:r>
        <w:separator/>
      </w:r>
    </w:p>
  </w:endnote>
  <w:endnote w:type="continuationSeparator" w:id="0">
    <w:p w14:paraId="5B9CCA54" w14:textId="77777777" w:rsidR="00253393" w:rsidRDefault="0025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Pr>
        <w:rFonts w:ascii="Calibri" w:hAnsi="Calibri"/>
        <w:noProof/>
        <w:sz w:val="20"/>
        <w:szCs w:val="20"/>
      </w:rPr>
      <w:t>26</w:t>
    </w:r>
    <w:r w:rsidRPr="00A83FD1">
      <w:rPr>
        <w:rFonts w:ascii="Calibri" w:hAnsi="Calibri"/>
        <w:sz w:val="20"/>
        <w:szCs w:val="20"/>
      </w:rPr>
      <w:fldChar w:fldCharType="end"/>
    </w:r>
  </w:p>
  <w:p w14:paraId="60ED417B" w14:textId="3D578553" w:rsidR="00EE759B" w:rsidRPr="00DD206E" w:rsidRDefault="00DD206E" w:rsidP="00DD206E">
    <w:pPr>
      <w:jc w:val="center"/>
      <w:rPr>
        <w:rFonts w:ascii="Open Sans Medium" w:hAnsi="Open Sans Medium" w:cs="Open Sans Medium"/>
      </w:rPr>
    </w:pPr>
    <w:r w:rsidRPr="0061767F">
      <w:rPr>
        <w:rFonts w:ascii="Open Sans Medium" w:hAnsi="Open Sans Medium" w:cs="Open Sans Medium"/>
      </w:rPr>
      <w:t>Fundusze Europejskie dla Pomorza 2021-2027</w:t>
    </w:r>
    <w:r>
      <w:rPr>
        <w:noProof/>
      </w:rPr>
      <w:drawing>
        <wp:anchor distT="0" distB="0" distL="114300" distR="114300" simplePos="0" relativeHeight="251668480" behindDoc="0" locked="0" layoutInCell="1" allowOverlap="1" wp14:anchorId="1E912DB9" wp14:editId="6B651D6A">
          <wp:simplePos x="0" y="0"/>
          <wp:positionH relativeFrom="margin">
            <wp:align>right</wp:align>
          </wp:positionH>
          <wp:positionV relativeFrom="paragraph">
            <wp:posOffset>121920</wp:posOffset>
          </wp:positionV>
          <wp:extent cx="914400" cy="309245"/>
          <wp:effectExtent l="0" t="0" r="0" b="0"/>
          <wp:wrapNone/>
          <wp:docPr id="220008384"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1005"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92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342D8B70" w:rsidR="00EE759B" w:rsidRPr="00B01F08" w:rsidRDefault="00DD206E" w:rsidP="00B01F08">
    <w:pPr>
      <w:pStyle w:val="Stopka"/>
    </w:pPr>
    <w:bookmarkStart w:id="6" w:name="_Hlk133349113"/>
    <w:bookmarkStart w:id="7" w:name="_Hlk133349114"/>
    <w:r>
      <w:rPr>
        <w:noProof/>
      </w:rPr>
      <w:drawing>
        <wp:anchor distT="0" distB="0" distL="114300" distR="114300" simplePos="0" relativeHeight="251666432" behindDoc="0" locked="0" layoutInCell="1" allowOverlap="1" wp14:anchorId="524B04AE" wp14:editId="26A47685">
          <wp:simplePos x="0" y="0"/>
          <wp:positionH relativeFrom="margin">
            <wp:posOffset>4892040</wp:posOffset>
          </wp:positionH>
          <wp:positionV relativeFrom="paragraph">
            <wp:posOffset>243840</wp:posOffset>
          </wp:positionV>
          <wp:extent cx="914400" cy="309245"/>
          <wp:effectExtent l="0" t="0" r="0" b="0"/>
          <wp:wrapNone/>
          <wp:docPr id="1311075948" name="Obraz 5" descr="Logotyp przedstawia graficzny znak i nazwę organizacji Stowarzyszenie Bursztynowy Pasaż z dopiskiem Lokalna Grupa Działania.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1005" name="Obraz 5" descr="Logotyp przedstawia graficzny znak i nazwę organizacji Stowarzyszenie Bursztynowy Pasaż z dopiskiem Lokalna Grupa Działania.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59B">
      <w:rPr>
        <w:noProof/>
      </w:rPr>
      <mc:AlternateContent>
        <mc:Choice Requires="wpg">
          <w:drawing>
            <wp:anchor distT="0" distB="0" distL="114300" distR="114300" simplePos="0" relativeHeight="251664384" behindDoc="0" locked="0" layoutInCell="1" allowOverlap="1" wp14:anchorId="0DA84861" wp14:editId="0BED5AC1">
              <wp:simplePos x="0" y="0"/>
              <wp:positionH relativeFrom="column">
                <wp:posOffset>-900430</wp:posOffset>
              </wp:positionH>
              <wp:positionV relativeFrom="paragraph">
                <wp:posOffset>105410</wp:posOffset>
              </wp:positionV>
              <wp:extent cx="7559675" cy="535305"/>
              <wp:effectExtent l="0" t="0" r="3175" b="0"/>
              <wp:wrapNone/>
              <wp:docPr id="3" name="Grupa 3"/>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4"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wps:txbx>
                      <wps:bodyPr rot="0" vert="horz" wrap="square" lIns="91440" tIns="45720" rIns="91440" bIns="45720" anchor="t" anchorCtr="0">
                        <a:spAutoFit/>
                      </wps:bodyPr>
                    </wps:wsp>
                    <wps:wsp>
                      <wps:cNvPr id="6"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3" o:spid="_x0000_s1027"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68AE8034" w14:textId="77777777" w:rsidR="00EE759B" w:rsidRPr="0061767F" w:rsidRDefault="00EE759B" w:rsidP="00F93B8B">
                      <w:pPr>
                        <w:jc w:val="center"/>
                        <w:rPr>
                          <w:rFonts w:ascii="Open Sans Medium" w:hAnsi="Open Sans Medium" w:cs="Open Sans Medium"/>
                        </w:rPr>
                      </w:pPr>
                      <w:r w:rsidRPr="0061767F">
                        <w:rPr>
                          <w:rFonts w:ascii="Open Sans Medium" w:hAnsi="Open Sans Medium" w:cs="Open Sans Medium"/>
                        </w:rPr>
                        <w:t>Fundusze Europejskie dla Pomorza 2021-2027</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BE749" w14:textId="77777777" w:rsidR="00253393" w:rsidRDefault="00253393">
      <w:r>
        <w:separator/>
      </w:r>
    </w:p>
  </w:footnote>
  <w:footnote w:type="continuationSeparator" w:id="0">
    <w:p w14:paraId="240352D7" w14:textId="77777777" w:rsidR="00253393" w:rsidRDefault="00253393">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77F38EBC">
              <wp:simplePos x="0" y="0"/>
              <wp:positionH relativeFrom="column">
                <wp:posOffset>-808990</wp:posOffset>
              </wp:positionH>
              <wp:positionV relativeFrom="paragraph">
                <wp:posOffset>-10160</wp:posOffset>
              </wp:positionV>
              <wp:extent cx="7379970" cy="792480"/>
              <wp:effectExtent l="0" t="0" r="0" b="26670"/>
              <wp:wrapNone/>
              <wp:docPr id="1" name="Grupa 1" descr="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9"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2"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B2C481" id="Grupa 1" o:spid="_x0000_s1026" alt="Grafika zawiera cztery logotypy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herb województwa pomorskiego czarny gryf na żółtym tle z napisem Urząd Marszałkowski Województwa Pomorskiego.  "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">
                <v:imagedata r:id="rId2" o:title=" 1. Fundusze Europejskie dla Pomorza, 2. Rzeczpospolita Polska, 3. Dofinansowane przez Unię Europejską, 4"/>
              </v:shape>
              <v:line id="Łącznik prosty 5" o:spid="_x0000_s1028" alt="&quot;&quot;"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94284155">
    <w:abstractNumId w:val="0"/>
  </w:num>
  <w:num w:numId="2" w16cid:durableId="663320098">
    <w:abstractNumId w:val="8"/>
  </w:num>
  <w:num w:numId="3" w16cid:durableId="1485198278">
    <w:abstractNumId w:val="2"/>
  </w:num>
  <w:num w:numId="4" w16cid:durableId="957759330">
    <w:abstractNumId w:val="5"/>
  </w:num>
  <w:num w:numId="5" w16cid:durableId="941105723">
    <w:abstractNumId w:val="6"/>
  </w:num>
  <w:num w:numId="6" w16cid:durableId="1728138106">
    <w:abstractNumId w:val="7"/>
  </w:num>
  <w:num w:numId="7" w16cid:durableId="403339185">
    <w:abstractNumId w:val="13"/>
  </w:num>
  <w:num w:numId="8" w16cid:durableId="379980378">
    <w:abstractNumId w:val="10"/>
  </w:num>
  <w:num w:numId="9" w16cid:durableId="1096361226">
    <w:abstractNumId w:val="12"/>
  </w:num>
  <w:num w:numId="10" w16cid:durableId="497309088">
    <w:abstractNumId w:val="3"/>
  </w:num>
  <w:num w:numId="11" w16cid:durableId="472067477">
    <w:abstractNumId w:val="4"/>
  </w:num>
  <w:num w:numId="12" w16cid:durableId="815682857">
    <w:abstractNumId w:val="9"/>
  </w:num>
  <w:num w:numId="13" w16cid:durableId="1917395316">
    <w:abstractNumId w:val="11"/>
  </w:num>
  <w:num w:numId="14" w16cid:durableId="17755084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87BC16CD-C3CD-4F76-9C83-5E51C2C6B549}"/>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A7DCB"/>
    <w:rsid w:val="000B0234"/>
    <w:rsid w:val="000B2811"/>
    <w:rsid w:val="000B3E68"/>
    <w:rsid w:val="000B4011"/>
    <w:rsid w:val="000B451E"/>
    <w:rsid w:val="000B465D"/>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393"/>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BB5"/>
    <w:rsid w:val="00595DBE"/>
    <w:rsid w:val="005969D5"/>
    <w:rsid w:val="005A0C49"/>
    <w:rsid w:val="005A112B"/>
    <w:rsid w:val="005A227D"/>
    <w:rsid w:val="005A4271"/>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65A"/>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2BE1"/>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262F"/>
    <w:rsid w:val="008F35CD"/>
    <w:rsid w:val="008F4DCD"/>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4129"/>
    <w:rsid w:val="00925DA8"/>
    <w:rsid w:val="00926CF6"/>
    <w:rsid w:val="009300FD"/>
    <w:rsid w:val="00930693"/>
    <w:rsid w:val="00932584"/>
    <w:rsid w:val="00933092"/>
    <w:rsid w:val="00935875"/>
    <w:rsid w:val="009361AA"/>
    <w:rsid w:val="00941AEC"/>
    <w:rsid w:val="009428A0"/>
    <w:rsid w:val="009430A4"/>
    <w:rsid w:val="00944E62"/>
    <w:rsid w:val="0094564C"/>
    <w:rsid w:val="00946874"/>
    <w:rsid w:val="009476E3"/>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712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38E"/>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115C"/>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D0EB6"/>
    <w:rsid w:val="00DD16D5"/>
    <w:rsid w:val="00DD1A4C"/>
    <w:rsid w:val="00DD1BC4"/>
    <w:rsid w:val="00DD206E"/>
    <w:rsid w:val="00DD35A5"/>
    <w:rsid w:val="00DD3CC7"/>
    <w:rsid w:val="00DD6B88"/>
    <w:rsid w:val="00DE1AD6"/>
    <w:rsid w:val="00DE1D46"/>
    <w:rsid w:val="00DE2B54"/>
    <w:rsid w:val="00DE6289"/>
    <w:rsid w:val="00DE65AB"/>
    <w:rsid w:val="00DE681F"/>
    <w:rsid w:val="00DE7137"/>
    <w:rsid w:val="00DE751B"/>
    <w:rsid w:val="00DF000A"/>
    <w:rsid w:val="00DF1174"/>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16CD-C3CD-4F76-9C83-5E51C2C6B549}">
  <ds:schemaRefs>
    <ds:schemaRef ds:uri="http://www.w3.org/2001/XMLSchema"/>
  </ds:schemaRefs>
</ds:datastoreItem>
</file>

<file path=customXml/itemProps2.xml><?xml version="1.0" encoding="utf-8"?>
<ds:datastoreItem xmlns:ds="http://schemas.openxmlformats.org/officeDocument/2006/customXml" ds:itemID="{B436AD20-39E3-4BEF-9CB8-E39CAB6DF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7</TotalTime>
  <Pages>13</Pages>
  <Words>1212</Words>
  <Characters>8392</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9585</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Stowarzyszenie Bursztynowy Pasaż NIP 587 163 33 43</cp:lastModifiedBy>
  <cp:revision>8</cp:revision>
  <cp:lastPrinted>2023-09-22T13:20:00Z</cp:lastPrinted>
  <dcterms:created xsi:type="dcterms:W3CDTF">2025-01-30T11:47:00Z</dcterms:created>
  <dcterms:modified xsi:type="dcterms:W3CDTF">2025-08-01T07:19:00Z</dcterms:modified>
</cp:coreProperties>
</file>