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39540077"/>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75776B1E"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Działanie 6.</w:t>
      </w:r>
      <w:r w:rsidR="00563408">
        <w:rPr>
          <w:rFonts w:eastAsiaTheme="majorEastAsia" w:cstheme="minorHAnsi"/>
          <w:sz w:val="20"/>
          <w:szCs w:val="20"/>
          <w:lang w:eastAsia="en-US"/>
        </w:rPr>
        <w:t>6</w:t>
      </w:r>
      <w:r w:rsidRPr="00A549EC">
        <w:rPr>
          <w:rFonts w:eastAsiaTheme="majorEastAsia" w:cstheme="minorHAnsi"/>
          <w:sz w:val="20"/>
          <w:szCs w:val="20"/>
          <w:lang w:eastAsia="en-US"/>
        </w:rPr>
        <w:t xml:space="preserve"> Infrastruktura </w:t>
      </w:r>
      <w:r w:rsidR="00563408">
        <w:rPr>
          <w:rFonts w:eastAsiaTheme="majorEastAsia" w:cstheme="minorHAnsi"/>
          <w:sz w:val="20"/>
          <w:szCs w:val="20"/>
          <w:lang w:eastAsia="en-US"/>
        </w:rPr>
        <w:t>społeczna</w:t>
      </w:r>
      <w:r w:rsidRPr="00A549EC">
        <w:rPr>
          <w:rFonts w:eastAsiaTheme="majorEastAsia" w:cstheme="minorHAnsi"/>
          <w:sz w:val="20"/>
          <w:szCs w:val="20"/>
          <w:lang w:eastAsia="en-US"/>
        </w:rPr>
        <w:t xml:space="preserve"> –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930B18" w:rsidRDefault="000C11A4" w:rsidP="000C11A4">
      <w:pPr>
        <w:spacing w:before="240" w:after="120"/>
        <w:jc w:val="both"/>
        <w:rPr>
          <w:rFonts w:cstheme="minorHAnsi"/>
          <w:b/>
          <w:sz w:val="26"/>
          <w:szCs w:val="26"/>
        </w:rPr>
      </w:pPr>
      <w:bookmarkStart w:id="2" w:name="_Hlk189040487"/>
      <w:r w:rsidRPr="00930B18">
        <w:rPr>
          <w:rFonts w:cstheme="minorHAnsi"/>
          <w:b/>
          <w:sz w:val="26"/>
          <w:szCs w:val="26"/>
        </w:rPr>
        <w:t>Zasady przygotowania sekcji IV Zadania i V Budżet projektu w WOD2021 dla projektu, którego budżet ustalony został w oparciu o art. 53 ust. 3 lit. b rozporządzenia ogólnego (budżet ex-ante)</w:t>
      </w:r>
    </w:p>
    <w:p w14:paraId="1DCB8689" w14:textId="52FBA2D8"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r w:rsidR="000A1C93" w:rsidRPr="00A549EC">
        <w:rPr>
          <w:rFonts w:cstheme="minorHAnsi"/>
          <w:szCs w:val="22"/>
        </w:rPr>
        <w:t>euro w</w:t>
      </w:r>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6.</w:t>
      </w:r>
      <w:r w:rsidR="00563408">
        <w:rPr>
          <w:rFonts w:cstheme="minorHAnsi"/>
          <w:szCs w:val="22"/>
        </w:rPr>
        <w:t>6</w:t>
      </w:r>
      <w:r w:rsidRPr="00A549EC">
        <w:rPr>
          <w:rFonts w:cstheme="minorHAnsi"/>
          <w:szCs w:val="22"/>
        </w:rPr>
        <w:t xml:space="preserve"> Infrastruktura </w:t>
      </w:r>
      <w:r w:rsidR="00563408">
        <w:rPr>
          <w:rFonts w:cstheme="minorHAnsi"/>
          <w:szCs w:val="22"/>
        </w:rPr>
        <w:t>społeczna</w:t>
      </w:r>
      <w:r w:rsidRPr="00A549EC">
        <w:rPr>
          <w:rFonts w:cstheme="minorHAnsi"/>
          <w:szCs w:val="22"/>
        </w:rPr>
        <w:t xml:space="preserve"> –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773DF559"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0A1C93" w:rsidRPr="00A549EC">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1E85F81D">
            <wp:extent cx="5759450" cy="150495"/>
            <wp:effectExtent l="0" t="0" r="0" b="1905"/>
            <wp:docPr id="8" name="Obraz 8" descr="Tekst o treści: jedno zadanie = jedno zamówienie = jedna kwota ryczałtowa,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Tekst o treści: jedno zadanie = jedno zamówienie = jedna kwota ryczałtowa, otoczone czarną ramką z szarym tłem."/>
                    <pic:cNvPicPr/>
                  </pic:nvPicPr>
                  <pic:blipFill>
                    <a:blip r:embed="rId9"/>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2125B5E6">
            <wp:extent cx="5759450" cy="166370"/>
            <wp:effectExtent l="0" t="0" r="0" b="5080"/>
            <wp:docPr id="5" name="Obraz 5" descr="Tekst o treści: jedno zadanie = jedna kwota ryczałtowa = jeden miernik,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Tekst o treści: jedno zadanie = jedna kwota ryczałtowa = jeden miernik, otoczone czarną ramką z szarym tłem."/>
                    <pic:cNvPicPr/>
                  </pic:nvPicPr>
                  <pic:blipFill>
                    <a:blip r:embed="rId10"/>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bookmarkStart w:id="5" w:name="_Hlk189057721"/>
    <w:bookmarkEnd w:id="4"/>
    <w:p w14:paraId="3B828D28" w14:textId="7E1E8320" w:rsidR="000C11A4" w:rsidRPr="00A549EC" w:rsidRDefault="00A549EC" w:rsidP="00A549EC">
      <w:pPr>
        <w:spacing w:before="240" w:after="120"/>
        <w:rPr>
          <w:rFonts w:cstheme="minorHAnsi"/>
          <w:szCs w:val="22"/>
        </w:rPr>
      </w:pPr>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2699FDD5" w14:textId="77777777" w:rsidR="00930B18" w:rsidRDefault="00930B18" w:rsidP="00930B18">
      <w:pPr>
        <w:rPr>
          <w:rFonts w:cstheme="minorHAnsi"/>
          <w:sz w:val="24"/>
        </w:rPr>
      </w:pPr>
    </w:p>
    <w:p w14:paraId="2FBA38B7" w14:textId="0CE0C95F" w:rsidR="00930B18" w:rsidRPr="00930B18" w:rsidRDefault="00930B18" w:rsidP="00930B18">
      <w:pPr>
        <w:rPr>
          <w:rFonts w:cstheme="minorHAnsi"/>
          <w:b/>
          <w:sz w:val="24"/>
        </w:rPr>
      </w:pPr>
      <w:r w:rsidRPr="00930B18">
        <w:rPr>
          <w:rFonts w:cstheme="minorHAnsi"/>
          <w:b/>
          <w:sz w:val="24"/>
        </w:rPr>
        <w:t>Przykład wypełnienia Sekcji IV Zadania w ramach projektu „Adaptacja budynku wraz z wyposażeniem do świadczenia usług społecznych w miejscowości X”.</w:t>
      </w:r>
    </w:p>
    <w:p w14:paraId="161E9D93" w14:textId="77777777" w:rsidR="00930B18" w:rsidRDefault="00930B18" w:rsidP="00930B18">
      <w:r w:rsidRPr="002A16A2">
        <w:t xml:space="preserve">  </w:t>
      </w:r>
      <w:r>
        <w:rPr>
          <w:noProof/>
        </w:rPr>
        <w:drawing>
          <wp:inline distT="0" distB="0" distL="0" distR="0" wp14:anchorId="3EDA442A" wp14:editId="63845DE2">
            <wp:extent cx="5760720" cy="3820946"/>
            <wp:effectExtent l="0" t="0" r="0" b="8255"/>
            <wp:doc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Roboty budowlane.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Roboty budowlane;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Roboty budowlane.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Roboty budowlane;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20946"/>
                    </a:xfrm>
                    <a:prstGeom prst="rect">
                      <a:avLst/>
                    </a:prstGeom>
                    <a:noFill/>
                    <a:ln>
                      <a:noFill/>
                    </a:ln>
                  </pic:spPr>
                </pic:pic>
              </a:graphicData>
            </a:graphic>
          </wp:inline>
        </w:drawing>
      </w:r>
    </w:p>
    <w:p w14:paraId="2F8FC2C1" w14:textId="77777777" w:rsidR="00930B18" w:rsidRDefault="00930B18" w:rsidP="00930B18">
      <w:r>
        <w:rPr>
          <w:noProof/>
        </w:rPr>
        <w:lastRenderedPageBreak/>
        <w:drawing>
          <wp:inline distT="0" distB="0" distL="0" distR="0" wp14:anchorId="0418EE9C" wp14:editId="0D110229">
            <wp:extent cx="5760720" cy="3932013"/>
            <wp:effectExtent l="0" t="0" r="0" b="0"/>
            <wp:docPr id="13" name="Obraz 13"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2 - Doposażenie obiektu.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Doposażenie obiekt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stołów 2 szt., krzeseł 10 szt., regałów 3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2 - Doposażenie obiektu.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Doposażenie obiekt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stołów 2 szt., krzeseł 10 szt., regałów 3 sz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32013"/>
                    </a:xfrm>
                    <a:prstGeom prst="rect">
                      <a:avLst/>
                    </a:prstGeom>
                    <a:noFill/>
                    <a:ln>
                      <a:noFill/>
                    </a:ln>
                  </pic:spPr>
                </pic:pic>
              </a:graphicData>
            </a:graphic>
          </wp:inline>
        </w:drawing>
      </w:r>
    </w:p>
    <w:p w14:paraId="392F425A" w14:textId="77777777" w:rsidR="00930B18" w:rsidRDefault="00930B18" w:rsidP="00930B18"/>
    <w:p w14:paraId="7F3D9CB5" w14:textId="77777777" w:rsidR="00930B18" w:rsidRDefault="00930B18" w:rsidP="00930B18"/>
    <w:p w14:paraId="79B1B6F9" w14:textId="77777777" w:rsidR="00930B18" w:rsidRPr="00725E23" w:rsidRDefault="00930B18" w:rsidP="00930B18">
      <w:r>
        <w:rPr>
          <w:noProof/>
        </w:rPr>
        <w:drawing>
          <wp:inline distT="0" distB="0" distL="0" distR="0" wp14:anchorId="020D1563" wp14:editId="2F97AA86">
            <wp:extent cx="5760720" cy="3481045"/>
            <wp:effectExtent l="0" t="0" r="0" b="5715"/>
            <wp:docPr id="15" name="Obraz 15"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3 - Nadzór nad inwestycją.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Nadzór nad inwestycją;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3 - Nadzór nad inwestycją.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Nadzór nad inwestycją;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81045"/>
                    </a:xfrm>
                    <a:prstGeom prst="rect">
                      <a:avLst/>
                    </a:prstGeom>
                    <a:noFill/>
                    <a:ln>
                      <a:noFill/>
                    </a:ln>
                  </pic:spPr>
                </pic:pic>
              </a:graphicData>
            </a:graphic>
          </wp:inline>
        </w:drawing>
      </w:r>
    </w:p>
    <w:p w14:paraId="5CCC7F9D" w14:textId="77777777" w:rsidR="00930B18" w:rsidRDefault="00930B18" w:rsidP="00930B18">
      <w:pPr>
        <w:rPr>
          <w:rFonts w:cstheme="minorHAnsi"/>
          <w:sz w:val="24"/>
        </w:rPr>
      </w:pPr>
    </w:p>
    <w:p w14:paraId="79DD41A8" w14:textId="77777777" w:rsidR="00930B18" w:rsidRDefault="00930B18" w:rsidP="00930B18">
      <w:pPr>
        <w:rPr>
          <w:rFonts w:cstheme="minorHAnsi"/>
          <w:sz w:val="24"/>
        </w:rPr>
      </w:pPr>
    </w:p>
    <w:p w14:paraId="31C56BF7" w14:textId="5B76F6D1" w:rsidR="00930B18" w:rsidRDefault="00930B18" w:rsidP="00930B18">
      <w:pPr>
        <w:rPr>
          <w:rFonts w:cstheme="minorHAnsi"/>
          <w:b/>
          <w:sz w:val="24"/>
        </w:rPr>
      </w:pPr>
      <w:r w:rsidRPr="00930B18">
        <w:rPr>
          <w:rFonts w:cstheme="minorHAnsi"/>
          <w:b/>
          <w:sz w:val="24"/>
        </w:rPr>
        <w:lastRenderedPageBreak/>
        <w:t>Przykład wypełniania Sekcji V Budżet projektu „Adaptacja budynku wraz z wyposażeniem do świadczenia usług społecznych w miejscowości X”.</w:t>
      </w:r>
    </w:p>
    <w:p w14:paraId="7DE78A5C" w14:textId="77777777" w:rsidR="00930B18" w:rsidRPr="00930B18" w:rsidRDefault="00930B18" w:rsidP="00930B18">
      <w:pPr>
        <w:rPr>
          <w:rFonts w:cstheme="minorHAnsi"/>
          <w:b/>
          <w:sz w:val="24"/>
        </w:rPr>
      </w:pPr>
    </w:p>
    <w:p w14:paraId="7DCB9FCB" w14:textId="77777777" w:rsidR="00930B18" w:rsidRDefault="00930B18" w:rsidP="00930B18">
      <w:pPr>
        <w:rPr>
          <w:rFonts w:cstheme="minorHAnsi"/>
          <w:sz w:val="24"/>
        </w:rPr>
      </w:pPr>
      <w:r>
        <w:rPr>
          <w:noProof/>
        </w:rPr>
        <w:drawing>
          <wp:inline distT="0" distB="0" distL="0" distR="0" wp14:anchorId="7B631567" wp14:editId="0E314B3D">
            <wp:extent cx="5771387" cy="4457700"/>
            <wp:effectExtent l="0" t="0" r="1270" b="0"/>
            <wp:docPr id="16" name="Obraz 16" descr="Grafika przedstawia interfejs aplikacji WOD2021  dotyczący budżetu projektu. Widoczny jest panel zadań gdzie użytkownik może dodawać, edytować i przeglądać zadania. Znajduje się w nim tabela z czterema głównymi kolumnami: 1 nazwa, gdzie poniżej wpisano Zadanie 1 Roboty budowlane oraz 1.1 Roboty budowlane; 2. Wydatki ogółem przedstawiająca całkowite koszty związane z danym zadaniem z wpisaną wartością trzysta tysięcy; 3 Wydatki kwalifikowalne z wpisaną wartością trzysta tysięcy; 4 Dofinansowanie z zawartością dwieście osiem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Grafika przedstawia interfejs aplikacji WOD2021  dotyczący budżetu projektu. Widoczny jest panel zadań gdzie użytkownik może dodawać, edytować i przeglądać zadania. Znajduje się w nim tabela z czterema głównymi kolumnami: 1 nazwa, gdzie poniżej wpisano Zadanie 1 Roboty budowlane oraz 1.1 Roboty budowlane; 2. Wydatki ogółem przedstawiająca całkowite koszty związane z danym zadaniem z wpisaną wartością trzysta tysięcy; 3 Wydatki kwalifikowalne z wpisaną wartością trzysta tysięcy; 4 Dofinansowanie z zawartością dwieście osiem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852" cy="4513671"/>
                    </a:xfrm>
                    <a:prstGeom prst="rect">
                      <a:avLst/>
                    </a:prstGeom>
                    <a:noFill/>
                    <a:ln>
                      <a:noFill/>
                    </a:ln>
                  </pic:spPr>
                </pic:pic>
              </a:graphicData>
            </a:graphic>
          </wp:inline>
        </w:drawing>
      </w:r>
    </w:p>
    <w:p w14:paraId="3BEA85EE" w14:textId="77777777" w:rsidR="00930B18" w:rsidRDefault="00930B18" w:rsidP="00930B18">
      <w:pPr>
        <w:rPr>
          <w:rFonts w:cstheme="minorHAnsi"/>
          <w:sz w:val="24"/>
        </w:rPr>
      </w:pPr>
      <w:r>
        <w:rPr>
          <w:noProof/>
        </w:rPr>
        <w:lastRenderedPageBreak/>
        <w:drawing>
          <wp:inline distT="0" distB="0" distL="0" distR="0" wp14:anchorId="5C821510" wp14:editId="0F5F2278">
            <wp:extent cx="5760720" cy="4472806"/>
            <wp:effectExtent l="0" t="0" r="0" b="4445"/>
            <wp:docPr id="17" name="Obraz 17" descr="Grafika przedstawia interfejs aplikacji WOD2021  dotyczący budżetu projektu. Widoczny jest panel zadań gdzie użytkownik może dodawać, edytować i przeglądać zadania. Znajduje się w nim tabela z czterema głównymi kolumnami: 1 nazwa, gdzie poniżej wpisano Zadanie 1 Doposażenie obiektu oraz 2.1 Zakup wyposażenia; 2. Wydatki ogółem przedstawiająca całkowite koszty związane z danym zadaniem z wpisaną wartością 20 tysięcy; 3 Wydatki kwalifikowalne z wpisaną wartością 20 tysięcy; 4 Dofinansowanie z zawartością dziewiętnastu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rafika przedstawia interfejs aplikacji WOD2021  dotyczący budżetu projektu. Widoczny jest panel zadań gdzie użytkownik może dodawać, edytować i przeglądać zadania. Znajduje się w nim tabela z czterema głównymi kolumnami: 1 nazwa, gdzie poniżej wpisano Zadanie 1 Doposażenie obiektu oraz 2.1 Zakup wyposażenia; 2. Wydatki ogółem przedstawiająca całkowite koszty związane z danym zadaniem z wpisaną wartością 20 tysięcy; 3 Wydatki kwalifikowalne z wpisaną wartością 20 tysięcy; 4 Dofinansowanie z zawartością dziewiętnastu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472806"/>
                    </a:xfrm>
                    <a:prstGeom prst="rect">
                      <a:avLst/>
                    </a:prstGeom>
                    <a:noFill/>
                    <a:ln>
                      <a:noFill/>
                    </a:ln>
                  </pic:spPr>
                </pic:pic>
              </a:graphicData>
            </a:graphic>
          </wp:inline>
        </w:drawing>
      </w:r>
    </w:p>
    <w:p w14:paraId="2F20D6BA" w14:textId="77777777" w:rsidR="00930B18" w:rsidRPr="0089550F" w:rsidRDefault="00930B18" w:rsidP="00930B18">
      <w:pPr>
        <w:rPr>
          <w:rFonts w:cstheme="minorHAnsi"/>
          <w:sz w:val="24"/>
        </w:rPr>
      </w:pPr>
      <w:r>
        <w:rPr>
          <w:noProof/>
        </w:rPr>
        <w:lastRenderedPageBreak/>
        <w:drawing>
          <wp:inline distT="0" distB="0" distL="0" distR="0" wp14:anchorId="0BDDBF20" wp14:editId="123F8F89">
            <wp:extent cx="5760720" cy="4475636"/>
            <wp:effectExtent l="0" t="0" r="0" b="1270"/>
            <wp:docPr id="18" name="Obraz 18" descr="Grafika przedstawia interfejs aplikacji WOD2021  dotyczący budżetu projektu. Widoczny jest panel zadań gdzie użytkownik może dodawać, edytować i przeglądać zadania. Znajduje się w nim tabela z czterema głównymi kolumnami: 1 nazwa, gdzie poniżej wpisano Zadanie 3 Nadzór nad inwestycją oraz 3.1 Nadzór inwestorski; 2. Wydatki ogółem przedstawiająca całkowite koszty związane z danym zadaniem z wpisaną wartością pięć tysięcy; 3 Wydatki kwalifikowalne z wpisaną wartością pięc tysięcy; 4 Dofinansowanie z zawartością czterech tysięcy siedmiuset pięćdziesięciu złotych.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Grafika przedstawia interfejs aplikacji WOD2021  dotyczący budżetu projektu. Widoczny jest panel zadań gdzie użytkownik może dodawać, edytować i przeglądać zadania. Znajduje się w nim tabela z czterema głównymi kolumnami: 1 nazwa, gdzie poniżej wpisano Zadanie 3 Nadzór nad inwestycją oraz 3.1 Nadzór inwestorski; 2. Wydatki ogółem przedstawiająca całkowite koszty związane z danym zadaniem z wpisaną wartością pięć tysięcy; 3 Wydatki kwalifikowalne z wpisaną wartością pięc tysięcy; 4 Dofinansowanie z zawartością czterech tysięcy siedmiuset pięćdziesięciu złotych.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475636"/>
                    </a:xfrm>
                    <a:prstGeom prst="rect">
                      <a:avLst/>
                    </a:prstGeom>
                    <a:noFill/>
                    <a:ln>
                      <a:noFill/>
                    </a:ln>
                  </pic:spPr>
                </pic:pic>
              </a:graphicData>
            </a:graphic>
          </wp:inline>
        </w:drawing>
      </w:r>
    </w:p>
    <w:p w14:paraId="19DA5A31" w14:textId="77777777" w:rsidR="00930B18" w:rsidRDefault="00930B18" w:rsidP="00930B18">
      <w:pPr>
        <w:rPr>
          <w:rFonts w:ascii="Times New Roman" w:hAnsi="Times New Roman"/>
          <w:sz w:val="20"/>
          <w:szCs w:val="20"/>
        </w:rPr>
      </w:pPr>
    </w:p>
    <w:p w14:paraId="68C2BB40" w14:textId="77777777" w:rsidR="00930B18" w:rsidRDefault="00930B18" w:rsidP="00930B18">
      <w:pPr>
        <w:rPr>
          <w:rFonts w:ascii="Times New Roman" w:hAnsi="Times New Roman"/>
          <w:sz w:val="20"/>
          <w:szCs w:val="20"/>
        </w:rPr>
      </w:pPr>
    </w:p>
    <w:p w14:paraId="119681F6" w14:textId="77777777" w:rsidR="00930B18" w:rsidRDefault="00930B18" w:rsidP="00930B18">
      <w:pPr>
        <w:rPr>
          <w:rFonts w:ascii="Times New Roman" w:hAnsi="Times New Roman"/>
          <w:sz w:val="20"/>
          <w:szCs w:val="20"/>
        </w:rPr>
      </w:pPr>
    </w:p>
    <w:p w14:paraId="56046992" w14:textId="77777777" w:rsidR="00930B18" w:rsidRDefault="00930B18" w:rsidP="00930B18">
      <w:pPr>
        <w:rPr>
          <w:rFonts w:ascii="Times New Roman" w:hAnsi="Times New Roman"/>
          <w:sz w:val="20"/>
          <w:szCs w:val="20"/>
        </w:rPr>
      </w:pPr>
    </w:p>
    <w:p w14:paraId="0252F084" w14:textId="77777777" w:rsidR="00930B18" w:rsidRDefault="00930B18" w:rsidP="00930B18">
      <w:pPr>
        <w:rPr>
          <w:rFonts w:ascii="Times New Roman" w:hAnsi="Times New Roman"/>
          <w:sz w:val="20"/>
          <w:szCs w:val="20"/>
        </w:rPr>
      </w:pPr>
    </w:p>
    <w:p w14:paraId="30C4BB0A" w14:textId="77777777" w:rsidR="00930B18" w:rsidRDefault="00930B18" w:rsidP="00930B18">
      <w:pPr>
        <w:rPr>
          <w:rFonts w:cstheme="minorHAnsi"/>
          <w:sz w:val="24"/>
        </w:rPr>
      </w:pPr>
    </w:p>
    <w:p w14:paraId="1EDD3273" w14:textId="77777777" w:rsidR="00930B18" w:rsidRDefault="00930B18" w:rsidP="00930B18">
      <w:pPr>
        <w:rPr>
          <w:rFonts w:cstheme="minorHAnsi"/>
          <w:sz w:val="24"/>
        </w:rPr>
      </w:pPr>
    </w:p>
    <w:p w14:paraId="401A6C5C" w14:textId="77777777" w:rsidR="00930B18" w:rsidRDefault="00930B18" w:rsidP="00930B18">
      <w:pPr>
        <w:rPr>
          <w:rFonts w:cstheme="minorHAnsi"/>
          <w:sz w:val="24"/>
        </w:rPr>
      </w:pPr>
    </w:p>
    <w:p w14:paraId="531A7761" w14:textId="77777777" w:rsidR="00930B18" w:rsidRDefault="00930B18" w:rsidP="00930B18">
      <w:pPr>
        <w:rPr>
          <w:rFonts w:cstheme="minorHAnsi"/>
          <w:sz w:val="24"/>
        </w:rPr>
      </w:pPr>
    </w:p>
    <w:p w14:paraId="1B146BE0" w14:textId="77777777" w:rsidR="00930B18" w:rsidRDefault="00930B18" w:rsidP="00930B18">
      <w:pPr>
        <w:rPr>
          <w:rFonts w:cstheme="minorHAnsi"/>
          <w:sz w:val="24"/>
        </w:rPr>
      </w:pPr>
    </w:p>
    <w:p w14:paraId="055A4584" w14:textId="77777777" w:rsidR="00930B18" w:rsidRDefault="00930B18" w:rsidP="00930B18">
      <w:pPr>
        <w:rPr>
          <w:rFonts w:cstheme="minorHAnsi"/>
          <w:sz w:val="24"/>
        </w:rPr>
      </w:pPr>
    </w:p>
    <w:p w14:paraId="1C5EE53D" w14:textId="77777777" w:rsidR="00930B18" w:rsidRDefault="00930B18" w:rsidP="00930B18">
      <w:pPr>
        <w:rPr>
          <w:rFonts w:cstheme="minorHAnsi"/>
          <w:sz w:val="24"/>
        </w:rPr>
      </w:pPr>
    </w:p>
    <w:p w14:paraId="627F90A4" w14:textId="77777777" w:rsidR="00930B18" w:rsidRDefault="00930B18" w:rsidP="00930B18">
      <w:pPr>
        <w:rPr>
          <w:rFonts w:cstheme="minorHAnsi"/>
          <w:sz w:val="24"/>
        </w:rPr>
      </w:pPr>
    </w:p>
    <w:p w14:paraId="7C526166" w14:textId="77777777" w:rsidR="00930B18" w:rsidRDefault="00930B18" w:rsidP="00930B18">
      <w:pPr>
        <w:rPr>
          <w:rFonts w:cstheme="minorHAnsi"/>
          <w:sz w:val="24"/>
        </w:rPr>
      </w:pPr>
    </w:p>
    <w:p w14:paraId="725C3C4B" w14:textId="77777777" w:rsidR="00930B18" w:rsidRDefault="00930B18" w:rsidP="00930B18">
      <w:pPr>
        <w:rPr>
          <w:rFonts w:cstheme="minorHAnsi"/>
          <w:sz w:val="24"/>
        </w:rPr>
      </w:pPr>
    </w:p>
    <w:p w14:paraId="304A2E33" w14:textId="77777777" w:rsidR="00930B18" w:rsidRDefault="00930B18" w:rsidP="00930B18">
      <w:pPr>
        <w:rPr>
          <w:rFonts w:cstheme="minorHAnsi"/>
          <w:sz w:val="24"/>
        </w:rPr>
      </w:pPr>
    </w:p>
    <w:p w14:paraId="7D5DA157" w14:textId="77777777" w:rsidR="00930B18" w:rsidRDefault="00930B18" w:rsidP="00930B18">
      <w:pPr>
        <w:rPr>
          <w:rFonts w:cstheme="minorHAnsi"/>
          <w:sz w:val="24"/>
        </w:rPr>
      </w:pPr>
    </w:p>
    <w:p w14:paraId="7FFE1202" w14:textId="77777777" w:rsidR="00930B18" w:rsidRDefault="00930B18" w:rsidP="00930B18">
      <w:pPr>
        <w:rPr>
          <w:rFonts w:cstheme="minorHAnsi"/>
          <w:sz w:val="24"/>
        </w:rPr>
      </w:pPr>
    </w:p>
    <w:p w14:paraId="658C7761" w14:textId="77777777" w:rsidR="00930B18" w:rsidRDefault="00930B18" w:rsidP="00930B18">
      <w:pPr>
        <w:rPr>
          <w:rFonts w:cstheme="minorHAnsi"/>
          <w:sz w:val="24"/>
        </w:rPr>
      </w:pPr>
    </w:p>
    <w:p w14:paraId="42E1AFB3" w14:textId="58CCB215" w:rsidR="00930B18" w:rsidRDefault="00930B18" w:rsidP="00930B18">
      <w:pPr>
        <w:rPr>
          <w:rFonts w:cstheme="minorHAnsi"/>
          <w:sz w:val="24"/>
        </w:rPr>
      </w:pPr>
      <w:r w:rsidRPr="0089550F">
        <w:rPr>
          <w:rFonts w:cstheme="minorHAnsi"/>
          <w:sz w:val="24"/>
        </w:rPr>
        <w:lastRenderedPageBreak/>
        <w:t>Informację na temat miernika potwierdzająca wykonanie zadania należy wprowadzić klikając „</w:t>
      </w:r>
      <w:r>
        <w:rPr>
          <w:rFonts w:cstheme="minorHAnsi"/>
          <w:sz w:val="24"/>
        </w:rPr>
        <w:t>D</w:t>
      </w:r>
      <w:r w:rsidRPr="0089550F">
        <w:rPr>
          <w:rFonts w:cstheme="minorHAnsi"/>
          <w:sz w:val="24"/>
        </w:rPr>
        <w:t>odaj wskaźnik”</w:t>
      </w:r>
      <w:r>
        <w:rPr>
          <w:rFonts w:cstheme="minorHAnsi"/>
          <w:sz w:val="24"/>
        </w:rPr>
        <w:t>.</w:t>
      </w:r>
    </w:p>
    <w:p w14:paraId="3FD8B468" w14:textId="77777777" w:rsidR="00930B18" w:rsidRPr="0089550F" w:rsidRDefault="00930B18" w:rsidP="00930B18">
      <w:pPr>
        <w:rPr>
          <w:rFonts w:cstheme="minorHAnsi"/>
          <w:sz w:val="24"/>
        </w:rPr>
      </w:pPr>
    </w:p>
    <w:p w14:paraId="671E4543" w14:textId="77777777" w:rsidR="00930B18" w:rsidRDefault="00930B18" w:rsidP="00930B18">
      <w:r>
        <w:rPr>
          <w:noProof/>
        </w:rPr>
        <w:drawing>
          <wp:inline distT="0" distB="0" distL="0" distR="0" wp14:anchorId="11A02E68" wp14:editId="26046BED">
            <wp:extent cx="5760720" cy="1302868"/>
            <wp:effectExtent l="0" t="0" r="0" b="0"/>
            <wp:doc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1 Roboty budowlane oraz 1.1 Roboty budowlane; 2. Wydatki ogółem przedstawiające całkowite koszty związane z danym zadaniem z wpisaną wartością trzysta tysięcy; 3 Wydatki kwalifikowalne z wpisaną wartością trzysta tysięcy; 4 Dofinansowanie z zawartością dwieście osiemdziesiąt pięć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1 Roboty budowlane oraz 1.1 Roboty budowlane; 2. Wydatki ogółem przedstawiające całkowite koszty związane z danym zadaniem z wpisaną wartością trzysta tysięcy; 3 Wydatki kwalifikowalne z wpisaną wartością trzysta tysięcy; 4 Dofinansowanie z zawartością dwieście osiemdziesiąt pięć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302868"/>
                    </a:xfrm>
                    <a:prstGeom prst="rect">
                      <a:avLst/>
                    </a:prstGeom>
                    <a:noFill/>
                    <a:ln>
                      <a:noFill/>
                    </a:ln>
                  </pic:spPr>
                </pic:pic>
              </a:graphicData>
            </a:graphic>
          </wp:inline>
        </w:drawing>
      </w:r>
      <w:r w:rsidRPr="00201088">
        <w:t xml:space="preserve"> </w:t>
      </w:r>
      <w:r>
        <w:rPr>
          <w:noProof/>
        </w:rPr>
        <w:drawing>
          <wp:inline distT="0" distB="0" distL="0" distR="0" wp14:anchorId="10638A5F" wp14:editId="523ECEDC">
            <wp:extent cx="5760720" cy="2567416"/>
            <wp:effectExtent l="0" t="0" r="0" b="4445"/>
            <wp:docPr id="19" name="Obraz 19"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dostosowanych obiektów do świadczenia usług społecznych, sztuk 1 na podstawie protokołu odbioru robót / pozwolenia na użytkowanie. Obok znajduje się pole wartość wskaźnika, w którym należy wpisać jego wart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dostosowanych obiektów do świadczenia usług społecznych, sztuk 1 na podstawie protokołu odbioru robót / pozwolenia na użytkowanie. Obok znajduje się pole wartość wskaźnika, w którym należy wpisać jego wartoś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67416"/>
                    </a:xfrm>
                    <a:prstGeom prst="rect">
                      <a:avLst/>
                    </a:prstGeom>
                    <a:noFill/>
                    <a:ln>
                      <a:noFill/>
                    </a:ln>
                  </pic:spPr>
                </pic:pic>
              </a:graphicData>
            </a:graphic>
          </wp:inline>
        </w:drawing>
      </w:r>
    </w:p>
    <w:p w14:paraId="0F540704" w14:textId="77777777" w:rsidR="00930B18" w:rsidRDefault="00930B18" w:rsidP="00930B18">
      <w:r>
        <w:rPr>
          <w:noProof/>
        </w:rPr>
        <w:drawing>
          <wp:inline distT="0" distB="0" distL="0" distR="0" wp14:anchorId="42CCDC1C" wp14:editId="56AD43B9">
            <wp:extent cx="5760720" cy="1302868"/>
            <wp:effectExtent l="0" t="0" r="0" b="0"/>
            <wp:docPr id="26" name="Obraz 26" descr="Grafika przedstawia interfejs aplikacji WOD2021  dotyczący budżetu projektu. Widoczny jest panel zadań gdzie użytkownik może dodawać, edytować i przeglądać zadania. Znajduje się w nim tabela z czterema głównymi kolumnami: 1. nazwa, gdzie poniżej wpisano Zadanie 2Doposażenie obiektu oraz 2.1 Zakup wyposażenia; 2. Wydatki ogółem przedstawiająca całkowite koszty związane z danym zadaniem z wpisaną wartością 20 tysięcy; 3 Wydatki kwalifikowalne z wpisaną wartością 20 tysięcy; 4 Dofinansowanie z zawartością 19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Grafika przedstawia interfejs aplikacji WOD2021  dotyczący budżetu projektu. Widoczny jest panel zadań gdzie użytkownik może dodawać, edytować i przeglądać zadania. Znajduje się w nim tabela z czterema głównymi kolumnami: 1. nazwa, gdzie poniżej wpisano Zadanie 2Doposażenie obiektu oraz 2.1 Zakup wyposażenia; 2. Wydatki ogółem przedstawiająca całkowite koszty związane z danym zadaniem z wpisaną wartością 20 tysięcy; 3 Wydatki kwalifikowalne z wpisaną wartością 20 tysięcy; 4 Dofinansowanie z zawartością 19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302868"/>
                    </a:xfrm>
                    <a:prstGeom prst="rect">
                      <a:avLst/>
                    </a:prstGeom>
                    <a:noFill/>
                    <a:ln>
                      <a:noFill/>
                    </a:ln>
                  </pic:spPr>
                </pic:pic>
              </a:graphicData>
            </a:graphic>
          </wp:inline>
        </w:drawing>
      </w:r>
      <w:r w:rsidRPr="009B0114">
        <w:t xml:space="preserve"> </w:t>
      </w:r>
      <w:r>
        <w:rPr>
          <w:noProof/>
        </w:rPr>
        <w:drawing>
          <wp:inline distT="0" distB="0" distL="0" distR="0" wp14:anchorId="4E7EEEEC" wp14:editId="530E66D7">
            <wp:extent cx="5760720" cy="2433297"/>
            <wp:effectExtent l="0" t="0" r="0" b="5715"/>
            <wp:docPr id="20" name="Obraz 20"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wyposażenia, sztuk 15, na podstawie protokołu odbioru / faktury. Obok znajduje się pole wartość wskaźnika, w którym należy wpisać jego wart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wyposażenia, sztuk 15, na podstawie protokołu odbioru / faktury. Obok znajduje się pole wartość wskaźnika, w którym należy wpisać jego wartoś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433297"/>
                    </a:xfrm>
                    <a:prstGeom prst="rect">
                      <a:avLst/>
                    </a:prstGeom>
                    <a:noFill/>
                    <a:ln>
                      <a:noFill/>
                    </a:ln>
                  </pic:spPr>
                </pic:pic>
              </a:graphicData>
            </a:graphic>
          </wp:inline>
        </w:drawing>
      </w:r>
    </w:p>
    <w:p w14:paraId="259DD89B" w14:textId="77777777" w:rsidR="00930B18" w:rsidRDefault="00930B18" w:rsidP="00930B18"/>
    <w:p w14:paraId="338B75F8" w14:textId="77777777" w:rsidR="00930B18" w:rsidRDefault="00930B18" w:rsidP="00930B18"/>
    <w:p w14:paraId="083985C3" w14:textId="77777777" w:rsidR="00930B18" w:rsidRDefault="00930B18" w:rsidP="00930B18"/>
    <w:p w14:paraId="21CD3513" w14:textId="77777777" w:rsidR="00930B18" w:rsidRDefault="00930B18" w:rsidP="00930B18"/>
    <w:p w14:paraId="5879EC53" w14:textId="77777777" w:rsidR="00930B18" w:rsidRDefault="00930B18" w:rsidP="00930B18"/>
    <w:p w14:paraId="586BFE7F" w14:textId="77777777" w:rsidR="00930B18" w:rsidRDefault="00930B18" w:rsidP="00930B18"/>
    <w:p w14:paraId="420F3FE1" w14:textId="77777777" w:rsidR="00930B18" w:rsidRDefault="00930B18" w:rsidP="00930B18"/>
    <w:p w14:paraId="5E126A3C" w14:textId="77777777" w:rsidR="00930B18" w:rsidRDefault="00930B18" w:rsidP="00930B18">
      <w:r>
        <w:rPr>
          <w:noProof/>
        </w:rPr>
        <w:drawing>
          <wp:inline distT="0" distB="0" distL="0" distR="0" wp14:anchorId="1006F15C" wp14:editId="5E2D8E57">
            <wp:extent cx="5760720" cy="1302868"/>
            <wp:effectExtent l="0" t="0" r="0" b="0"/>
            <wp:docPr id="28" name="Obraz 28" descr="Grafika przedstawia interfejs aplikacji WOD2021  dotyczący budżetu projektu. Widoczny jest panel zadań gdzie użytkownik może dodawać, edytować i przeglądać zadania. Znajduje się w nim tabela z czterema głównymi kolumnami: 1. nazwa, gdzie poniżej wpisano Zadanie 3 Nadzór nad inwestycją oraz 3.1 Nadzór inwestorski; 2. Wydatki ogółem przedstawiająca całkowite koszty związane z danym zadaniem z wpisaną wartością 5 tysięcy; 3 Wydatki kwalifikowalne z wpisaną wartością 5 tysięcy; 4 Dofinansowanie z zawartością cztery tysiące siedemset pięćdziesiąt złotych.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Grafika przedstawia interfejs aplikacji WOD2021  dotyczący budżetu projektu. Widoczny jest panel zadań gdzie użytkownik może dodawać, edytować i przeglądać zadania. Znajduje się w nim tabela z czterema głównymi kolumnami: 1. nazwa, gdzie poniżej wpisano Zadanie 3 Nadzór nad inwestycją oraz 3.1 Nadzór inwestorski; 2. Wydatki ogółem przedstawiająca całkowite koszty związane z danym zadaniem z wpisaną wartością 5 tysięcy; 3 Wydatki kwalifikowalne z wpisaną wartością 5 tysięcy; 4 Dofinansowanie z zawartością cztery tysiące siedemset pięćdziesiąt złotych.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302868"/>
                    </a:xfrm>
                    <a:prstGeom prst="rect">
                      <a:avLst/>
                    </a:prstGeom>
                    <a:noFill/>
                    <a:ln>
                      <a:noFill/>
                    </a:ln>
                  </pic:spPr>
                </pic:pic>
              </a:graphicData>
            </a:graphic>
          </wp:inline>
        </w:drawing>
      </w:r>
      <w:r w:rsidRPr="009B0114">
        <w:t xml:space="preserve"> </w:t>
      </w:r>
      <w:r>
        <w:rPr>
          <w:noProof/>
        </w:rPr>
        <w:drawing>
          <wp:inline distT="0" distB="0" distL="0" distR="0" wp14:anchorId="65829AA4" wp14:editId="68DFF1B4">
            <wp:extent cx="5760720" cy="2458844"/>
            <wp:effectExtent l="0" t="0" r="0" b="0"/>
            <wp:docPr id="22" name="Obraz 22"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wykonywanych usług nadzoru inwestorskiego, sztuk 1, na podstawie protokołu odbioru / faktury. Obok znajduje się pole wartość wskaźnika, w którym należy wpisać jego wart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wykonywanych usług nadzoru inwestorskiego, sztuk 1, na podstawie protokołu odbioru / faktury. Obok znajduje się pole wartość wskaźnika, w którym należy wpisać jego wartoś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58844"/>
                    </a:xfrm>
                    <a:prstGeom prst="rect">
                      <a:avLst/>
                    </a:prstGeom>
                    <a:noFill/>
                    <a:ln>
                      <a:noFill/>
                    </a:ln>
                  </pic:spPr>
                </pic:pic>
              </a:graphicData>
            </a:graphic>
          </wp:inline>
        </w:drawing>
      </w:r>
    </w:p>
    <w:p w14:paraId="0382754A" w14:textId="77777777" w:rsidR="00930B18" w:rsidRDefault="00930B18" w:rsidP="00930B18">
      <w:pPr>
        <w:rPr>
          <w:noProof/>
        </w:rPr>
      </w:pPr>
    </w:p>
    <w:p w14:paraId="0394BF25" w14:textId="778DDF62" w:rsidR="00930B18" w:rsidRDefault="00930B18" w:rsidP="00A549EC">
      <w:pPr>
        <w:spacing w:before="240" w:after="120"/>
        <w:jc w:val="both"/>
        <w:rPr>
          <w:rFonts w:cstheme="minorHAnsi"/>
          <w:b/>
          <w:szCs w:val="22"/>
          <w:highlight w:val="lightGray"/>
        </w:rPr>
      </w:pPr>
    </w:p>
    <w:p w14:paraId="18BF9822" w14:textId="093C08A0" w:rsidR="00930B18" w:rsidRDefault="00930B18" w:rsidP="00A549EC">
      <w:pPr>
        <w:spacing w:before="240" w:after="120"/>
        <w:jc w:val="both"/>
        <w:rPr>
          <w:rFonts w:cstheme="minorHAnsi"/>
          <w:b/>
          <w:szCs w:val="22"/>
          <w:highlight w:val="lightGray"/>
        </w:rPr>
      </w:pPr>
    </w:p>
    <w:p w14:paraId="5F23A569" w14:textId="758D8B54" w:rsidR="00930B18" w:rsidRDefault="00930B18" w:rsidP="00A549EC">
      <w:pPr>
        <w:spacing w:before="240" w:after="120"/>
        <w:jc w:val="both"/>
        <w:rPr>
          <w:rFonts w:cstheme="minorHAnsi"/>
          <w:b/>
          <w:szCs w:val="22"/>
          <w:highlight w:val="lightGray"/>
        </w:rPr>
      </w:pPr>
    </w:p>
    <w:p w14:paraId="5226FBB8" w14:textId="3C939264" w:rsidR="00930B18" w:rsidRDefault="00930B18" w:rsidP="00A549EC">
      <w:pPr>
        <w:spacing w:before="240" w:after="120"/>
        <w:jc w:val="both"/>
        <w:rPr>
          <w:rFonts w:cstheme="minorHAnsi"/>
          <w:b/>
          <w:szCs w:val="22"/>
          <w:highlight w:val="lightGray"/>
        </w:rPr>
      </w:pPr>
    </w:p>
    <w:p w14:paraId="0463EA49" w14:textId="081FB1D6" w:rsidR="00930B18" w:rsidRDefault="00930B18" w:rsidP="00A549EC">
      <w:pPr>
        <w:spacing w:before="240" w:after="120"/>
        <w:jc w:val="both"/>
        <w:rPr>
          <w:rFonts w:cstheme="minorHAnsi"/>
          <w:b/>
          <w:szCs w:val="22"/>
          <w:highlight w:val="lightGray"/>
        </w:rPr>
      </w:pPr>
    </w:p>
    <w:p w14:paraId="42F624E0" w14:textId="77F17FCF" w:rsidR="00930B18" w:rsidRDefault="00930B18" w:rsidP="00A549EC">
      <w:pPr>
        <w:spacing w:before="240" w:after="120"/>
        <w:jc w:val="both"/>
        <w:rPr>
          <w:rFonts w:cstheme="minorHAnsi"/>
          <w:b/>
          <w:szCs w:val="22"/>
          <w:highlight w:val="lightGray"/>
        </w:rPr>
      </w:pPr>
    </w:p>
    <w:p w14:paraId="06C1319F" w14:textId="3C995955" w:rsidR="00930B18" w:rsidRDefault="00930B18" w:rsidP="00A549EC">
      <w:pPr>
        <w:spacing w:before="240" w:after="120"/>
        <w:jc w:val="both"/>
        <w:rPr>
          <w:rFonts w:cstheme="minorHAnsi"/>
          <w:b/>
          <w:szCs w:val="22"/>
          <w:highlight w:val="lightGray"/>
        </w:rPr>
      </w:pPr>
    </w:p>
    <w:p w14:paraId="6204F109" w14:textId="729FDA55" w:rsidR="00930B18" w:rsidRDefault="00930B18" w:rsidP="00A549EC">
      <w:pPr>
        <w:spacing w:before="240" w:after="120"/>
        <w:jc w:val="both"/>
        <w:rPr>
          <w:rFonts w:cstheme="minorHAnsi"/>
          <w:b/>
          <w:szCs w:val="22"/>
          <w:highlight w:val="lightGray"/>
        </w:rPr>
      </w:pPr>
    </w:p>
    <w:p w14:paraId="7987D694" w14:textId="77777777" w:rsidR="00930B18" w:rsidRPr="00A549EC" w:rsidRDefault="00930B18" w:rsidP="00A549EC">
      <w:pPr>
        <w:spacing w:before="240" w:after="120"/>
        <w:jc w:val="both"/>
        <w:rPr>
          <w:rFonts w:cstheme="minorHAnsi"/>
          <w:b/>
          <w:szCs w:val="22"/>
          <w:highlight w:val="lightGray"/>
        </w:rPr>
      </w:pPr>
    </w:p>
    <w:p w14:paraId="288AA9DD" w14:textId="1F8A668B" w:rsidR="00355330" w:rsidRPr="00930B18" w:rsidRDefault="00355330" w:rsidP="00A549EC">
      <w:pPr>
        <w:autoSpaceDE w:val="0"/>
        <w:autoSpaceDN w:val="0"/>
        <w:adjustRightInd w:val="0"/>
        <w:spacing w:before="240" w:after="120"/>
        <w:rPr>
          <w:rFonts w:cstheme="minorHAnsi"/>
          <w:b/>
          <w:sz w:val="26"/>
          <w:szCs w:val="26"/>
        </w:rPr>
      </w:pPr>
      <w:r w:rsidRPr="00930B18">
        <w:rPr>
          <w:rFonts w:cstheme="minorHAnsi"/>
          <w:b/>
          <w:sz w:val="26"/>
          <w:szCs w:val="26"/>
        </w:rPr>
        <w:lastRenderedPageBreak/>
        <w:t xml:space="preserve">Zasady przygotowania sekcji IV Zadania i V Budżet projektu w WOD2021 </w:t>
      </w:r>
      <w:r w:rsidR="00E73EBA" w:rsidRPr="00930B18">
        <w:rPr>
          <w:rFonts w:cstheme="minorHAnsi"/>
          <w:b/>
          <w:sz w:val="26"/>
          <w:szCs w:val="26"/>
        </w:rPr>
        <w:t>– budżet rzeczywisty</w:t>
      </w:r>
    </w:p>
    <w:p w14:paraId="6AA3540E" w14:textId="77777777" w:rsidR="00355330" w:rsidRPr="00930B18" w:rsidRDefault="00355330" w:rsidP="00A549EC">
      <w:pPr>
        <w:spacing w:before="240" w:after="120"/>
        <w:rPr>
          <w:rFonts w:cstheme="minorHAnsi"/>
          <w:b/>
          <w:sz w:val="24"/>
        </w:rPr>
      </w:pPr>
      <w:r w:rsidRPr="00930B18">
        <w:rPr>
          <w:rFonts w:cstheme="minorHAnsi"/>
          <w:b/>
          <w:sz w:val="24"/>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0ACB8332" w14:textId="5F8E1911" w:rsidR="00930B18" w:rsidRDefault="00930B18" w:rsidP="00A549EC">
      <w:pPr>
        <w:spacing w:before="240" w:after="120"/>
        <w:rPr>
          <w:rFonts w:cstheme="minorHAnsi"/>
          <w:b/>
          <w:sz w:val="24"/>
        </w:rPr>
      </w:pPr>
      <w:r w:rsidRPr="00930B18">
        <w:rPr>
          <w:rFonts w:ascii="Calibri" w:eastAsia="Calibri" w:hAnsi="Calibri"/>
          <w:noProof/>
          <w:szCs w:val="22"/>
          <w:lang w:eastAsia="en-US"/>
        </w:rPr>
        <w:drawing>
          <wp:inline distT="0" distB="0" distL="0" distR="0" wp14:anchorId="69648C8C" wp14:editId="6B47FC88">
            <wp:extent cx="5759450" cy="4384343"/>
            <wp:effectExtent l="0" t="0" r="0" b="0"/>
            <wp:docPr id="23" name="Obraz 23" descr="Grafika przedstawia interfejs aplikacji WOD2021  dotyczący budżetu projektu. Widoczny jest panel zadań gdzie użytkownik może dodawać, edytować i przeglądać zadania. Znajduje się w nim tabela z czterema głównymi kolumnami: 1 nazwa, gdzie poniżej wpisano Zadanie 1 Nazwa zadania tożsama z zakresem projektu, np. Adaptacja budynku wraz z wyposażeniem do świadczenia usług społecznych w miejscowości X;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zwa zadania tożsama z zakresem projektu, np. Adaptacja budynku wraz z wyposażeniem do świadczenia usług społecznych w miejscowości X. Należy opisać wszystkie działania planowane w ramach nazw kosztów podanych w sekcji piątej budżetu projektu.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Grafika przedstawia interfejs aplikacji WOD2021  dotyczący budżetu projektu. Widoczny jest panel zadań gdzie użytkownik może dodawać, edytować i przeglądać zadania. Znajduje się w nim tabela z czterema głównymi kolumnami: 1 nazwa, gdzie poniżej wpisano Zadanie 1 Nazwa zadania tożsama z zakresem projektu, np. Adaptacja budynku wraz z wyposażeniem do świadczenia usług społecznych w miejscowości X;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zwa zadania tożsama z zakresem projektu, np. Adaptacja budynku wraz z wyposażeniem do świadczenia usług społecznych w miejscowości X. Należy opisać wszystkie działania planowane w ramach nazw kosztów podanych w sekcji piątej budżetu projektu. Wszystkie dane muszą być spójne z informacjami podanymi w rozdziale 2.6 Opisu wykonalności projekt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384343"/>
                    </a:xfrm>
                    <a:prstGeom prst="rect">
                      <a:avLst/>
                    </a:prstGeom>
                    <a:noFill/>
                    <a:ln>
                      <a:noFill/>
                    </a:ln>
                  </pic:spPr>
                </pic:pic>
              </a:graphicData>
            </a:graphic>
          </wp:inline>
        </w:drawing>
      </w:r>
    </w:p>
    <w:p w14:paraId="657621F1" w14:textId="77777777" w:rsidR="00930B18" w:rsidRDefault="00930B18" w:rsidP="00A549EC">
      <w:pPr>
        <w:spacing w:before="240" w:after="120"/>
        <w:rPr>
          <w:rFonts w:cstheme="minorHAnsi"/>
          <w:b/>
          <w:sz w:val="24"/>
        </w:rPr>
      </w:pPr>
    </w:p>
    <w:p w14:paraId="40AF265C" w14:textId="77777777" w:rsidR="00930B18" w:rsidRDefault="00930B18" w:rsidP="00A549EC">
      <w:pPr>
        <w:spacing w:before="240" w:after="120"/>
        <w:rPr>
          <w:rFonts w:cstheme="minorHAnsi"/>
          <w:b/>
          <w:sz w:val="24"/>
        </w:rPr>
      </w:pPr>
    </w:p>
    <w:p w14:paraId="5C6061AA" w14:textId="77777777" w:rsidR="00930B18" w:rsidRDefault="00930B18" w:rsidP="00A549EC">
      <w:pPr>
        <w:spacing w:before="240" w:after="120"/>
        <w:rPr>
          <w:rFonts w:cstheme="minorHAnsi"/>
          <w:b/>
          <w:sz w:val="24"/>
        </w:rPr>
      </w:pPr>
    </w:p>
    <w:p w14:paraId="3685B0F0" w14:textId="77777777" w:rsidR="00930B18" w:rsidRDefault="00930B18" w:rsidP="00A549EC">
      <w:pPr>
        <w:spacing w:before="240" w:after="120"/>
        <w:rPr>
          <w:rFonts w:cstheme="minorHAnsi"/>
          <w:b/>
          <w:sz w:val="24"/>
        </w:rPr>
      </w:pPr>
    </w:p>
    <w:p w14:paraId="7C256A2C" w14:textId="788F8F9F" w:rsidR="00355330" w:rsidRPr="00930B18" w:rsidRDefault="00355330" w:rsidP="00A549EC">
      <w:pPr>
        <w:spacing w:before="240" w:after="120"/>
        <w:rPr>
          <w:rFonts w:cstheme="minorHAnsi"/>
          <w:b/>
          <w:sz w:val="24"/>
        </w:rPr>
      </w:pPr>
      <w:r w:rsidRPr="00930B18">
        <w:rPr>
          <w:rFonts w:cstheme="minorHAnsi"/>
          <w:b/>
          <w:sz w:val="24"/>
        </w:rPr>
        <w:lastRenderedPageBreak/>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38ADD535" w14:textId="77777777" w:rsidR="00355330" w:rsidRPr="00A549EC" w:rsidRDefault="00355330" w:rsidP="00355330">
      <w:pPr>
        <w:spacing w:before="240" w:after="120"/>
        <w:rPr>
          <w:rFonts w:cstheme="minorHAnsi"/>
          <w:szCs w:val="22"/>
        </w:rPr>
      </w:pPr>
      <w:r w:rsidRPr="00A549EC">
        <w:rPr>
          <w:rFonts w:cstheme="minorHAnsi"/>
          <w:noProof/>
          <w:szCs w:val="22"/>
        </w:rPr>
        <w:drawing>
          <wp:inline distT="0" distB="0" distL="0" distR="0" wp14:anchorId="70419F14" wp14:editId="4FFDCE20">
            <wp:extent cx="5759450" cy="5038725"/>
            <wp:effectExtent l="0" t="0" r="0" b="9525"/>
            <wp:doc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pic:cNvPicPr/>
                  </pic:nvPicPr>
                  <pic:blipFill>
                    <a:blip r:embed="rId24"/>
                    <a:stretch>
                      <a:fillRect/>
                    </a:stretch>
                  </pic:blipFill>
                  <pic:spPr>
                    <a:xfrm>
                      <a:off x="0" y="0"/>
                      <a:ext cx="5759450" cy="5038725"/>
                    </a:xfrm>
                    <a:prstGeom prst="rect">
                      <a:avLst/>
                    </a:prstGeom>
                  </pic:spPr>
                </pic:pic>
              </a:graphicData>
            </a:graphic>
          </wp:inline>
        </w:drawing>
      </w:r>
    </w:p>
    <w:p w14:paraId="06EC0CEC" w14:textId="77777777" w:rsidR="00930B18" w:rsidRDefault="00930B18" w:rsidP="00355330">
      <w:pPr>
        <w:spacing w:before="240" w:after="120"/>
        <w:rPr>
          <w:rFonts w:cstheme="minorHAnsi"/>
          <w:b/>
          <w:szCs w:val="22"/>
        </w:rPr>
      </w:pPr>
    </w:p>
    <w:p w14:paraId="4739B72B" w14:textId="77777777" w:rsidR="00930B18" w:rsidRDefault="00930B18" w:rsidP="00355330">
      <w:pPr>
        <w:spacing w:before="240" w:after="120"/>
        <w:rPr>
          <w:rFonts w:cstheme="minorHAnsi"/>
          <w:b/>
          <w:szCs w:val="22"/>
        </w:rPr>
      </w:pPr>
    </w:p>
    <w:p w14:paraId="5E3E7F17" w14:textId="77777777" w:rsidR="00930B18" w:rsidRDefault="00930B18" w:rsidP="00355330">
      <w:pPr>
        <w:spacing w:before="240" w:after="120"/>
        <w:rPr>
          <w:rFonts w:cstheme="minorHAnsi"/>
          <w:b/>
          <w:szCs w:val="22"/>
        </w:rPr>
      </w:pPr>
    </w:p>
    <w:p w14:paraId="435B31F3" w14:textId="77777777" w:rsidR="00930B18" w:rsidRDefault="00930B18" w:rsidP="00355330">
      <w:pPr>
        <w:spacing w:before="240" w:after="120"/>
        <w:rPr>
          <w:rFonts w:cstheme="minorHAnsi"/>
          <w:b/>
          <w:szCs w:val="22"/>
        </w:rPr>
      </w:pPr>
    </w:p>
    <w:p w14:paraId="1308E43A" w14:textId="77777777" w:rsidR="00930B18" w:rsidRDefault="00930B18" w:rsidP="00355330">
      <w:pPr>
        <w:spacing w:before="240" w:after="120"/>
        <w:rPr>
          <w:rFonts w:cstheme="minorHAnsi"/>
          <w:b/>
          <w:szCs w:val="22"/>
        </w:rPr>
      </w:pPr>
    </w:p>
    <w:p w14:paraId="3CAC68EE" w14:textId="77777777" w:rsidR="00930B18" w:rsidRDefault="00930B18" w:rsidP="00355330">
      <w:pPr>
        <w:spacing w:before="240" w:after="120"/>
        <w:rPr>
          <w:rFonts w:cstheme="minorHAnsi"/>
          <w:b/>
          <w:szCs w:val="22"/>
        </w:rPr>
      </w:pPr>
    </w:p>
    <w:p w14:paraId="1131A36F" w14:textId="74ACC8AA" w:rsidR="00930B18" w:rsidRDefault="00930B18" w:rsidP="00355330">
      <w:pPr>
        <w:spacing w:before="240" w:after="120"/>
        <w:rPr>
          <w:rFonts w:cstheme="minorHAnsi"/>
          <w:b/>
          <w:szCs w:val="22"/>
        </w:rPr>
      </w:pPr>
      <w:r>
        <w:rPr>
          <w:rFonts w:cstheme="minorHAnsi"/>
          <w:b/>
          <w:szCs w:val="22"/>
        </w:rPr>
        <w:lastRenderedPageBreak/>
        <w:t>Przykład wypełnienia Sekcji V Budżetu projektu</w:t>
      </w:r>
    </w:p>
    <w:p w14:paraId="239B0D95" w14:textId="4091E5A8" w:rsidR="00930B18" w:rsidRDefault="00930B18" w:rsidP="00355330">
      <w:pPr>
        <w:spacing w:before="240" w:after="120"/>
        <w:rPr>
          <w:rFonts w:cstheme="minorHAnsi"/>
          <w:b/>
          <w:szCs w:val="22"/>
        </w:rPr>
      </w:pPr>
      <w:r w:rsidRPr="00930B18">
        <w:rPr>
          <w:rFonts w:ascii="Calibri" w:eastAsia="Calibri" w:hAnsi="Calibri"/>
          <w:noProof/>
          <w:szCs w:val="22"/>
          <w:lang w:eastAsia="en-US"/>
        </w:rPr>
        <w:drawing>
          <wp:inline distT="0" distB="0" distL="0" distR="0" wp14:anchorId="4C7132A2" wp14:editId="0878B758">
            <wp:extent cx="5759450" cy="4269434"/>
            <wp:effectExtent l="0" t="0" r="0" b="0"/>
            <wp:docPr id="25" name="Obraz 25" descr="Grafika przedstawia interfejs aplikacji WOD2021  dotyczący budżetu projektu. Widoczny jest panel zadań gdzie użytkownik może dodawać, edytować i przeglądać zadania. Znajduje się w nim tabela z czterema głównymi kolumnami: 1 nazwa, gdzie poniżej wpisano Zadanie 1 Nazwa zadania tożsama z zakresem projektu np. Adaptacja budynku wraz z wyposażeniem do świadczenia usług społecznych w miejscowości X; 2 Wydatki ogółem przedstawiająca całkowite koszty związane z danym zadaniem z wpisaną wartością trzysta dwadzieścia tysięcy; 3 Wydatki kwalifikowalne z wpisaną wartością trzysta dwadzieścia tysięcy; 4 Dofinansowanie z zawartością trzysta cztwery tysięcy. W wierszu poniżej jest nazwa 1.1 roboty budowlano – montażowe z wydatkami ogółem trzysta tysięcy, wydatkami kwalifikowalnymi trzysta tysięcy oraz dofinansowaniem dwieście osimdziesiąt pięć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Grafika przedstawia interfejs aplikacji WOD2021  dotyczący budżetu projektu. Widoczny jest panel zadań gdzie użytkownik może dodawać, edytować i przeglądać zadania. Znajduje się w nim tabela z czterema głównymi kolumnami: 1 nazwa, gdzie poniżej wpisano Zadanie 1 Nazwa zadania tożsama z zakresem projektu np. Adaptacja budynku wraz z wyposażeniem do świadczenia usług społecznych w miejscowości X; 2 Wydatki ogółem przedstawiająca całkowite koszty związane z danym zadaniem z wpisaną wartością trzysta dwadzieścia tysięcy; 3 Wydatki kwalifikowalne z wpisaną wartością trzysta dwadzieścia tysięcy; 4 Dofinansowanie z zawartością trzysta cztwery tysięcy. W wierszu poniżej jest nazwa 1.1 roboty budowlano – montażowe z wydatkami ogółem trzysta tysięcy, wydatkami kwalifikowalnymi trzysta tysięcy oraz dofinansowaniem dwieście osimdziesiąt pięć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269434"/>
                    </a:xfrm>
                    <a:prstGeom prst="rect">
                      <a:avLst/>
                    </a:prstGeom>
                    <a:noFill/>
                    <a:ln>
                      <a:noFill/>
                    </a:ln>
                  </pic:spPr>
                </pic:pic>
              </a:graphicData>
            </a:graphic>
          </wp:inline>
        </w:drawing>
      </w:r>
    </w:p>
    <w:p w14:paraId="3824340D" w14:textId="5EFB47FB" w:rsidR="00930B18" w:rsidRDefault="00930B18" w:rsidP="00355330">
      <w:pPr>
        <w:spacing w:before="240" w:after="120"/>
        <w:rPr>
          <w:rFonts w:cstheme="minorHAnsi"/>
          <w:b/>
          <w:szCs w:val="22"/>
        </w:rPr>
      </w:pPr>
      <w:r w:rsidRPr="00930B18">
        <w:rPr>
          <w:rFonts w:ascii="Calibri" w:eastAsia="Calibri" w:hAnsi="Calibri"/>
          <w:noProof/>
          <w:szCs w:val="22"/>
          <w:lang w:eastAsia="en-US"/>
        </w:rPr>
        <w:drawing>
          <wp:inline distT="0" distB="0" distL="0" distR="0" wp14:anchorId="69054850" wp14:editId="447B697F">
            <wp:extent cx="5759450" cy="3473319"/>
            <wp:effectExtent l="0" t="0" r="0" b="0"/>
            <wp:docPr id="11" name="Obraz 11"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20 tysięcy; 3 Wydatki kwalifikowalne z wpisaną wartością 20 tysięcy; 4 Dofinansowanie z zawartością dziewiętnastu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20 tysięcy; 3 Wydatki kwalifikowalne z wpisaną wartością 20 tysięcy; 4 Dofinansowanie z zawartością dziewiętnastu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473319"/>
                    </a:xfrm>
                    <a:prstGeom prst="rect">
                      <a:avLst/>
                    </a:prstGeom>
                    <a:noFill/>
                    <a:ln>
                      <a:noFill/>
                    </a:ln>
                  </pic:spPr>
                </pic:pic>
              </a:graphicData>
            </a:graphic>
          </wp:inline>
        </w:drawing>
      </w:r>
    </w:p>
    <w:p w14:paraId="13E38D93" w14:textId="77777777" w:rsidR="00930B18" w:rsidRDefault="00930B18" w:rsidP="00355330">
      <w:pPr>
        <w:spacing w:before="240" w:after="120"/>
        <w:rPr>
          <w:rFonts w:cstheme="minorHAnsi"/>
          <w:b/>
          <w:szCs w:val="22"/>
        </w:rPr>
      </w:pPr>
    </w:p>
    <w:p w14:paraId="7FD921E6" w14:textId="08B19109" w:rsidR="00355330" w:rsidRPr="00A549EC" w:rsidRDefault="00355330" w:rsidP="00355330">
      <w:pPr>
        <w:spacing w:before="240" w:after="120"/>
        <w:rPr>
          <w:rFonts w:cstheme="minorHAnsi"/>
          <w:b/>
          <w:szCs w:val="22"/>
        </w:rPr>
      </w:pPr>
      <w:r w:rsidRPr="00A549EC">
        <w:rPr>
          <w:rFonts w:cstheme="minorHAnsi"/>
          <w:b/>
          <w:szCs w:val="22"/>
        </w:rPr>
        <w:lastRenderedPageBreak/>
        <w:t>Projekt uwzględniający wydatki na dostępność</w:t>
      </w:r>
    </w:p>
    <w:p w14:paraId="47F677FB" w14:textId="4124F2EB" w:rsidR="00355330" w:rsidRPr="00A549EC" w:rsidRDefault="00355330" w:rsidP="00355330">
      <w:pPr>
        <w:spacing w:before="240" w:after="120"/>
        <w:rPr>
          <w:rFonts w:cstheme="minorHAnsi"/>
          <w:szCs w:val="22"/>
        </w:rPr>
      </w:pPr>
      <w:r w:rsidRPr="00A549EC">
        <w:rPr>
          <w:rFonts w:cstheme="minorHAnsi"/>
          <w:szCs w:val="22"/>
        </w:rPr>
        <w:t>Jeżeli w ramach Kosztu Roboty budowlano - montażowe lub Wyposażanie, zakup urządzeń występują wydatki na dostępność należy z listy Limity wybrać pozycję Wydatki na dostępność. W rozdziale 1.3 Opisu wykonalności projektu w ramach Działania 6.</w:t>
      </w:r>
      <w:r w:rsidR="00563408">
        <w:rPr>
          <w:rFonts w:cstheme="minorHAnsi"/>
          <w:szCs w:val="22"/>
        </w:rPr>
        <w:t>6</w:t>
      </w:r>
      <w:r w:rsidRPr="00A549EC">
        <w:rPr>
          <w:rFonts w:cstheme="minorHAnsi"/>
          <w:szCs w:val="22"/>
        </w:rPr>
        <w:t xml:space="preserve"> Infrastruktura </w:t>
      </w:r>
      <w:r w:rsidR="00563408">
        <w:rPr>
          <w:rFonts w:cstheme="minorHAnsi"/>
          <w:szCs w:val="22"/>
        </w:rPr>
        <w:t>społeczna</w:t>
      </w:r>
      <w:r w:rsidRPr="00A549EC">
        <w:rPr>
          <w:rFonts w:cstheme="minorHAnsi"/>
          <w:szCs w:val="22"/>
        </w:rPr>
        <w:t xml:space="preserve"> – RLKS FEP 2021-2027 należy dookreślić jaki procent kosztu stanowią te wydatki.</w:t>
      </w:r>
      <w:bookmarkEnd w:id="0"/>
      <w:bookmarkEnd w:id="1"/>
      <w:bookmarkEnd w:id="2"/>
    </w:p>
    <w:sectPr w:rsidR="00355330" w:rsidRPr="00A549EC" w:rsidSect="00FB5E92">
      <w:headerReference w:type="even" r:id="rId27"/>
      <w:headerReference w:type="default" r:id="rId28"/>
      <w:footerReference w:type="even" r:id="rId29"/>
      <w:footerReference w:type="default" r:id="rId30"/>
      <w:headerReference w:type="first" r:id="rId31"/>
      <w:footerReference w:type="first" r:id="rId32"/>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3B382" w14:textId="77777777" w:rsidR="005C5521" w:rsidRDefault="005C5521">
      <w:r>
        <w:separator/>
      </w:r>
    </w:p>
  </w:endnote>
  <w:endnote w:type="continuationSeparator" w:id="0">
    <w:p w14:paraId="10E14649" w14:textId="77777777" w:rsidR="005C5521" w:rsidRDefault="005C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5A69" w14:textId="77777777" w:rsidR="000531D7" w:rsidRDefault="000531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3DA6C414" w:rsidR="00EE759B" w:rsidRPr="00A83FD1" w:rsidRDefault="00FD6B40" w:rsidP="00355652">
    <w:pPr>
      <w:pStyle w:val="Stopka"/>
      <w:ind w:left="360"/>
      <w:jc w:val="right"/>
      <w:rPr>
        <w:rFonts w:ascii="Calibri" w:hAnsi="Calibri"/>
        <w:sz w:val="20"/>
        <w:szCs w:val="20"/>
      </w:rPr>
    </w:pPr>
    <w:r>
      <w:rPr>
        <w:noProof/>
      </w:rPr>
      <w:drawing>
        <wp:anchor distT="0" distB="0" distL="114300" distR="114300" simplePos="0" relativeHeight="251667456" behindDoc="0" locked="0" layoutInCell="1" allowOverlap="1" wp14:anchorId="4B1712CC" wp14:editId="3709017B">
          <wp:simplePos x="0" y="0"/>
          <wp:positionH relativeFrom="column">
            <wp:posOffset>4229100</wp:posOffset>
          </wp:positionH>
          <wp:positionV relativeFrom="paragraph">
            <wp:posOffset>102235</wp:posOffset>
          </wp:positionV>
          <wp:extent cx="1276350" cy="313267"/>
          <wp:effectExtent l="0" t="0" r="0" b="0"/>
          <wp:wrapNone/>
          <wp:docPr id="1671452968"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20274"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13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sidRPr="00A83FD1">
      <w:rPr>
        <w:rFonts w:ascii="Calibri" w:hAnsi="Calibri"/>
        <w:sz w:val="20"/>
        <w:szCs w:val="20"/>
      </w:rPr>
      <w:fldChar w:fldCharType="begin"/>
    </w:r>
    <w:r w:rsidR="00EE759B" w:rsidRPr="00A83FD1">
      <w:rPr>
        <w:rFonts w:ascii="Calibri" w:hAnsi="Calibri"/>
        <w:sz w:val="20"/>
        <w:szCs w:val="20"/>
      </w:rPr>
      <w:instrText>PAGE   \* MERGEFORMAT</w:instrText>
    </w:r>
    <w:r w:rsidR="00EE759B" w:rsidRPr="00A83FD1">
      <w:rPr>
        <w:rFonts w:ascii="Calibri" w:hAnsi="Calibri"/>
        <w:sz w:val="20"/>
        <w:szCs w:val="20"/>
      </w:rPr>
      <w:fldChar w:fldCharType="separate"/>
    </w:r>
    <w:r w:rsidR="00EE759B">
      <w:rPr>
        <w:rFonts w:ascii="Calibri" w:hAnsi="Calibri"/>
        <w:noProof/>
        <w:sz w:val="20"/>
        <w:szCs w:val="20"/>
      </w:rPr>
      <w:t>26</w:t>
    </w:r>
    <w:r w:rsidR="00EE759B" w:rsidRPr="00A83FD1">
      <w:rPr>
        <w:rFonts w:ascii="Calibri" w:hAnsi="Calibri"/>
        <w:sz w:val="20"/>
        <w:szCs w:val="20"/>
      </w:rPr>
      <w:fldChar w:fldCharType="end"/>
    </w:r>
  </w:p>
  <w:p w14:paraId="60ED417B" w14:textId="695D5C31" w:rsidR="00EE759B" w:rsidRDefault="00EE75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533297B5" w:rsidR="00EE759B" w:rsidRPr="00B01F08" w:rsidRDefault="000531D7" w:rsidP="00B01F08">
    <w:pPr>
      <w:pStyle w:val="Stopka"/>
    </w:pPr>
    <w:bookmarkStart w:id="6" w:name="_Hlk133349113"/>
    <w:bookmarkStart w:id="7" w:name="_Hlk133349114"/>
    <w:r>
      <w:rPr>
        <w:noProof/>
      </w:rPr>
      <w:drawing>
        <wp:anchor distT="0" distB="0" distL="114300" distR="114300" simplePos="0" relativeHeight="251665408" behindDoc="0" locked="0" layoutInCell="1" allowOverlap="1" wp14:anchorId="2FB7ABB3" wp14:editId="0E43FE29">
          <wp:simplePos x="0" y="0"/>
          <wp:positionH relativeFrom="column">
            <wp:posOffset>4652645</wp:posOffset>
          </wp:positionH>
          <wp:positionV relativeFrom="paragraph">
            <wp:posOffset>230505</wp:posOffset>
          </wp:positionV>
          <wp:extent cx="1276350" cy="313267"/>
          <wp:effectExtent l="0" t="0" r="0" b="0"/>
          <wp:wrapNone/>
          <wp:docPr id="1652720274"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20274"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13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Pr>
        <w:noProof/>
      </w:rPr>
      <mc:AlternateContent>
        <mc:Choice Requires="wpg">
          <w:drawing>
            <wp:anchor distT="0" distB="0" distL="114300" distR="114300" simplePos="0" relativeHeight="251664384" behindDoc="0" locked="0" layoutInCell="1" allowOverlap="1" wp14:anchorId="0DA84861" wp14:editId="06CF0976">
              <wp:simplePos x="0" y="0"/>
              <wp:positionH relativeFrom="column">
                <wp:posOffset>-900430</wp:posOffset>
              </wp:positionH>
              <wp:positionV relativeFrom="paragraph">
                <wp:posOffset>105410</wp:posOffset>
              </wp:positionV>
              <wp:extent cx="7559675" cy="535305"/>
              <wp:effectExtent l="0" t="0" r="3175" b="0"/>
              <wp:wrapNone/>
              <wp:docPr id="3"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4"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6"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3" o:spid="_x0000_s1027" alt="&quot;&quot;"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FA4AF" w14:textId="77777777" w:rsidR="005C5521" w:rsidRDefault="005C5521">
      <w:r>
        <w:separator/>
      </w:r>
    </w:p>
  </w:footnote>
  <w:footnote w:type="continuationSeparator" w:id="0">
    <w:p w14:paraId="75B8463C" w14:textId="77777777" w:rsidR="005C5521" w:rsidRDefault="005C5521">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F167" w14:textId="77777777" w:rsidR="000531D7" w:rsidRDefault="000531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5CC6" w14:textId="77777777" w:rsidR="000531D7" w:rsidRDefault="000531D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716E0576">
              <wp:simplePos x="0" y="0"/>
              <wp:positionH relativeFrom="column">
                <wp:posOffset>-808990</wp:posOffset>
              </wp:positionH>
              <wp:positionV relativeFrom="paragraph">
                <wp:posOffset>-10160</wp:posOffset>
              </wp:positionV>
              <wp:extent cx="7379970" cy="792480"/>
              <wp:effectExtent l="0" t="0" r="0" b="26670"/>
              <wp:wrapNone/>
              <wp:docPr id="1" name="Grupa 1" descr="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9"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2"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51E72A" id="Grupa 1" o:spid="_x0000_s1026" alt="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1453792">
    <w:abstractNumId w:val="0"/>
  </w:num>
  <w:num w:numId="2" w16cid:durableId="1271939737">
    <w:abstractNumId w:val="8"/>
  </w:num>
  <w:num w:numId="3" w16cid:durableId="1400516362">
    <w:abstractNumId w:val="2"/>
  </w:num>
  <w:num w:numId="4" w16cid:durableId="1916890670">
    <w:abstractNumId w:val="5"/>
  </w:num>
  <w:num w:numId="5" w16cid:durableId="1716194697">
    <w:abstractNumId w:val="6"/>
  </w:num>
  <w:num w:numId="6" w16cid:durableId="2051570551">
    <w:abstractNumId w:val="7"/>
  </w:num>
  <w:num w:numId="7" w16cid:durableId="1842307446">
    <w:abstractNumId w:val="13"/>
  </w:num>
  <w:num w:numId="8" w16cid:durableId="525293755">
    <w:abstractNumId w:val="10"/>
  </w:num>
  <w:num w:numId="9" w16cid:durableId="2104838364">
    <w:abstractNumId w:val="12"/>
  </w:num>
  <w:num w:numId="10" w16cid:durableId="141049460">
    <w:abstractNumId w:val="3"/>
  </w:num>
  <w:num w:numId="11" w16cid:durableId="1793203084">
    <w:abstractNumId w:val="4"/>
  </w:num>
  <w:num w:numId="12" w16cid:durableId="22023412">
    <w:abstractNumId w:val="9"/>
  </w:num>
  <w:num w:numId="13" w16cid:durableId="964652629">
    <w:abstractNumId w:val="11"/>
  </w:num>
  <w:num w:numId="14" w16cid:durableId="149333436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7BC16CD-C3CD-4F76-9C83-5E51C2C6B549}"/>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31D7"/>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1C93"/>
    <w:rsid w:val="000A2239"/>
    <w:rsid w:val="000A2352"/>
    <w:rsid w:val="000A5988"/>
    <w:rsid w:val="000B0234"/>
    <w:rsid w:val="000B2811"/>
    <w:rsid w:val="000B3E68"/>
    <w:rsid w:val="000B4011"/>
    <w:rsid w:val="000B451E"/>
    <w:rsid w:val="000B465D"/>
    <w:rsid w:val="000B7600"/>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A3C"/>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316"/>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F9D"/>
    <w:rsid w:val="002B4784"/>
    <w:rsid w:val="002B56F8"/>
    <w:rsid w:val="002B57EE"/>
    <w:rsid w:val="002C00CB"/>
    <w:rsid w:val="002C08A2"/>
    <w:rsid w:val="002C0D34"/>
    <w:rsid w:val="002C0D95"/>
    <w:rsid w:val="002C0EC2"/>
    <w:rsid w:val="002C2F29"/>
    <w:rsid w:val="002C6347"/>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3408"/>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BB5"/>
    <w:rsid w:val="00595DBE"/>
    <w:rsid w:val="005969D5"/>
    <w:rsid w:val="005A0C49"/>
    <w:rsid w:val="005A112B"/>
    <w:rsid w:val="005A227D"/>
    <w:rsid w:val="005A4271"/>
    <w:rsid w:val="005A650D"/>
    <w:rsid w:val="005A7526"/>
    <w:rsid w:val="005B3B26"/>
    <w:rsid w:val="005B56F7"/>
    <w:rsid w:val="005B6345"/>
    <w:rsid w:val="005B63A2"/>
    <w:rsid w:val="005B72BA"/>
    <w:rsid w:val="005C3478"/>
    <w:rsid w:val="005C5521"/>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436E"/>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4BDA"/>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33E6"/>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1B39"/>
    <w:rsid w:val="00903987"/>
    <w:rsid w:val="0090651E"/>
    <w:rsid w:val="00910212"/>
    <w:rsid w:val="00911B81"/>
    <w:rsid w:val="00912831"/>
    <w:rsid w:val="00912AF8"/>
    <w:rsid w:val="009132F5"/>
    <w:rsid w:val="009140F4"/>
    <w:rsid w:val="00914225"/>
    <w:rsid w:val="00915191"/>
    <w:rsid w:val="00917E50"/>
    <w:rsid w:val="009204FF"/>
    <w:rsid w:val="00921BB9"/>
    <w:rsid w:val="00921E86"/>
    <w:rsid w:val="0092219D"/>
    <w:rsid w:val="00924129"/>
    <w:rsid w:val="00925DA8"/>
    <w:rsid w:val="00926CF6"/>
    <w:rsid w:val="009300FD"/>
    <w:rsid w:val="00930693"/>
    <w:rsid w:val="00930B18"/>
    <w:rsid w:val="00932584"/>
    <w:rsid w:val="00933092"/>
    <w:rsid w:val="00935875"/>
    <w:rsid w:val="009361AA"/>
    <w:rsid w:val="00941AEC"/>
    <w:rsid w:val="009428A0"/>
    <w:rsid w:val="009430A4"/>
    <w:rsid w:val="00944E62"/>
    <w:rsid w:val="0094564C"/>
    <w:rsid w:val="00946874"/>
    <w:rsid w:val="009476E3"/>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5C71"/>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3EF"/>
    <w:rsid w:val="00B8464D"/>
    <w:rsid w:val="00B859CA"/>
    <w:rsid w:val="00B86101"/>
    <w:rsid w:val="00B869A6"/>
    <w:rsid w:val="00B87900"/>
    <w:rsid w:val="00B87B16"/>
    <w:rsid w:val="00B9051A"/>
    <w:rsid w:val="00B92998"/>
    <w:rsid w:val="00B92AD5"/>
    <w:rsid w:val="00B92F53"/>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C93"/>
    <w:rsid w:val="00EB7F2E"/>
    <w:rsid w:val="00EC0186"/>
    <w:rsid w:val="00EC3994"/>
    <w:rsid w:val="00EC3F74"/>
    <w:rsid w:val="00EC4239"/>
    <w:rsid w:val="00EC4D0F"/>
    <w:rsid w:val="00EC5FBF"/>
    <w:rsid w:val="00EC6964"/>
    <w:rsid w:val="00EC7140"/>
    <w:rsid w:val="00EC7E1D"/>
    <w:rsid w:val="00ED099F"/>
    <w:rsid w:val="00ED12C5"/>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0319"/>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6B40"/>
    <w:rsid w:val="00FD76F2"/>
    <w:rsid w:val="00FE02BB"/>
    <w:rsid w:val="00FE0A6C"/>
    <w:rsid w:val="00FE0A8C"/>
    <w:rsid w:val="00FE1BCE"/>
    <w:rsid w:val="00FE1BFE"/>
    <w:rsid w:val="00FE1EA6"/>
    <w:rsid w:val="00FE3885"/>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16CD-C3CD-4F76-9C83-5E51C2C6B549}">
  <ds:schemaRefs>
    <ds:schemaRef ds:uri="http://www.w3.org/2001/XMLSchema"/>
  </ds:schemaRefs>
</ds:datastoreItem>
</file>

<file path=customXml/itemProps2.xml><?xml version="1.0" encoding="utf-8"?>
<ds:datastoreItem xmlns:ds="http://schemas.openxmlformats.org/officeDocument/2006/customXml" ds:itemID="{C80C69D8-2D82-465B-95C4-C76160D0A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47</TotalTime>
  <Pages>14</Pages>
  <Words>1216</Words>
  <Characters>8406</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9603</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Stowarzyszenie Bursztynowy Pasaż NIP 587 163 33 43</cp:lastModifiedBy>
  <cp:revision>13</cp:revision>
  <cp:lastPrinted>2023-09-22T13:20:00Z</cp:lastPrinted>
  <dcterms:created xsi:type="dcterms:W3CDTF">2025-02-06T09:21:00Z</dcterms:created>
  <dcterms:modified xsi:type="dcterms:W3CDTF">2025-10-27T12:30:00Z</dcterms:modified>
</cp:coreProperties>
</file>