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2F47" w14:textId="6D235704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3D7A7F67" w14:textId="27036F40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474BDD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474BDD">
        <w:rPr>
          <w:rFonts w:ascii="Calibri" w:eastAsiaTheme="majorEastAsia" w:hAnsi="Calibri" w:cs="Calibri"/>
          <w:sz w:val="20"/>
          <w:szCs w:val="20"/>
          <w:lang w:eastAsia="en-US"/>
        </w:rPr>
        <w:t>Odnawialne źródła energii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1F765D46" w14:textId="337A9205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3885561" w14:textId="60404E6A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2081565B" w14:textId="49FE8DA8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1" w:name="_Hlk188811889"/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1E0D3318" w14:textId="0087C521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Działania 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2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.</w:t>
      </w:r>
      <w:r w:rsidR="00474BDD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0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7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474BDD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Odnawialne źródła energii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E80F29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-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p w14:paraId="555B0C71" w14:textId="77777777" w:rsidR="00B92DDC" w:rsidRDefault="00B92DDC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bookmarkEnd w:id="1"/>
    <w:p w14:paraId="74C0EA0B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255FA782" w14:textId="7BD0C0C3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58E35FC5" w14:textId="7BF2C230" w:rsidR="00B416D3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</w:t>
      </w:r>
      <w:r w:rsidR="00E14129" w:rsidRPr="00F66528">
        <w:rPr>
          <w:b/>
          <w:szCs w:val="22"/>
        </w:rPr>
        <w:t>kwalifikowalny,</w:t>
      </w:r>
      <w:r w:rsidRPr="00F66528">
        <w:rPr>
          <w:b/>
          <w:szCs w:val="22"/>
        </w:rPr>
        <w:t xml:space="preserve">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7F722A95" w14:textId="597F0B99" w:rsidR="00CD5F06" w:rsidRPr="00613631" w:rsidRDefault="00CD5F06" w:rsidP="009B0797">
      <w:pPr>
        <w:pStyle w:val="Akapitzlist"/>
        <w:numPr>
          <w:ilvl w:val="0"/>
          <w:numId w:val="12"/>
        </w:numPr>
        <w:spacing w:before="240"/>
        <w:jc w:val="both"/>
      </w:pPr>
      <w:r w:rsidRPr="009B710F">
        <w:rPr>
          <w:b/>
        </w:rPr>
        <w:t>Kwalifikowalne</w:t>
      </w:r>
      <w:r w:rsidRPr="00613631">
        <w:t xml:space="preserve"> </w:t>
      </w:r>
      <w:r w:rsidR="00F218EB" w:rsidRPr="009B710F">
        <w:rPr>
          <w:b/>
        </w:rPr>
        <w:t>wydatki</w:t>
      </w:r>
      <w:r w:rsidRPr="009B710F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59D88326" w14:textId="35EC87D7" w:rsidR="00CD5F06" w:rsidRPr="009B0797" w:rsidRDefault="00CD5F06" w:rsidP="009B0797">
      <w:pPr>
        <w:pStyle w:val="Akapitzlist"/>
        <w:numPr>
          <w:ilvl w:val="0"/>
          <w:numId w:val="3"/>
        </w:numPr>
        <w:contextualSpacing/>
        <w:jc w:val="both"/>
      </w:pPr>
      <w:r w:rsidRPr="003567E3">
        <w:t>koszt opracowania lub aktualizacji dokumentów i prac niezbędnych do przygotowania projektu</w:t>
      </w:r>
      <w:r w:rsidR="009B0797">
        <w:t>,</w:t>
      </w:r>
      <w:r w:rsidRPr="003567E3">
        <w:t xml:space="preserve"> </w:t>
      </w:r>
    </w:p>
    <w:p w14:paraId="2473ECF0" w14:textId="16F01B44" w:rsidR="009A62B0" w:rsidRPr="00ED08E0" w:rsidRDefault="009A62B0" w:rsidP="002E6974">
      <w:pPr>
        <w:pStyle w:val="Akapitzlist"/>
        <w:numPr>
          <w:ilvl w:val="0"/>
          <w:numId w:val="3"/>
        </w:numPr>
        <w:contextualSpacing/>
        <w:jc w:val="both"/>
      </w:pPr>
      <w:r w:rsidRPr="003567E3">
        <w:t xml:space="preserve">koszty materiałów, </w:t>
      </w:r>
      <w:r w:rsidRPr="00ED08E0">
        <w:t>robót budowlanych, usług, zakupu i montażu magazynów energii elektrycznej jak i cieplnej</w:t>
      </w:r>
      <w:r w:rsidR="0076555F" w:rsidRPr="00ED08E0">
        <w:t>,</w:t>
      </w:r>
      <w:r w:rsidRPr="00ED08E0">
        <w:t xml:space="preserve"> </w:t>
      </w:r>
    </w:p>
    <w:p w14:paraId="1452B940" w14:textId="09D23F22" w:rsidR="00596B41" w:rsidRPr="00ED08E0" w:rsidRDefault="00596B41" w:rsidP="00596B41">
      <w:pPr>
        <w:pStyle w:val="Akapitzlist"/>
        <w:numPr>
          <w:ilvl w:val="0"/>
          <w:numId w:val="3"/>
        </w:numPr>
        <w:contextualSpacing/>
        <w:jc w:val="both"/>
      </w:pPr>
      <w:r w:rsidRPr="00ED08E0">
        <w:t xml:space="preserve">koszty konfiguracji i adaptacji magazynów (m.in. wdrożenie systemów zarządzania bateriami (BMS), systemów zarządzania energią (EMS), </w:t>
      </w:r>
    </w:p>
    <w:p w14:paraId="6E534412" w14:textId="5BE598DB" w:rsidR="009A62B0" w:rsidRPr="00ED08E0" w:rsidRDefault="009A62B0" w:rsidP="002E6974">
      <w:pPr>
        <w:pStyle w:val="Akapitzlist"/>
        <w:numPr>
          <w:ilvl w:val="0"/>
          <w:numId w:val="3"/>
        </w:numPr>
        <w:contextualSpacing/>
        <w:jc w:val="both"/>
      </w:pPr>
      <w:r w:rsidRPr="00ED08E0">
        <w:t xml:space="preserve">koszty </w:t>
      </w:r>
      <w:r w:rsidR="0076555F" w:rsidRPr="00ED08E0">
        <w:t>materiałów, robót budowlanych</w:t>
      </w:r>
      <w:r w:rsidR="00173651" w:rsidRPr="00ED08E0">
        <w:t xml:space="preserve">/ instalacyjnych, </w:t>
      </w:r>
      <w:r w:rsidR="0076555F" w:rsidRPr="00ED08E0">
        <w:t xml:space="preserve">usług </w:t>
      </w:r>
      <w:r w:rsidR="00596B41" w:rsidRPr="00ED08E0">
        <w:t xml:space="preserve">w zakresie </w:t>
      </w:r>
      <w:r w:rsidR="0076555F" w:rsidRPr="00ED08E0">
        <w:t>niezbędn</w:t>
      </w:r>
      <w:r w:rsidR="00173651" w:rsidRPr="00ED08E0">
        <w:t xml:space="preserve">ym </w:t>
      </w:r>
      <w:r w:rsidR="0076555F" w:rsidRPr="00ED08E0">
        <w:t xml:space="preserve">do funkcjonowania magazynu (np. przyłącza do sieci), </w:t>
      </w:r>
    </w:p>
    <w:p w14:paraId="7D2580F2" w14:textId="3F03759A" w:rsidR="009B0797" w:rsidRPr="00ED08E0" w:rsidRDefault="00596B41" w:rsidP="00596B41">
      <w:pPr>
        <w:pStyle w:val="Akapitzlist"/>
        <w:numPr>
          <w:ilvl w:val="0"/>
          <w:numId w:val="3"/>
        </w:numPr>
        <w:contextualSpacing/>
        <w:jc w:val="both"/>
      </w:pPr>
      <w:r w:rsidRPr="00ED08E0">
        <w:t xml:space="preserve">koszty materiałów, robót budowlanych, usług związanych z dostosowaniem istniejącej instalacji OZE do magazynowania energii (np. montaż falownika hybrydowego w przypadku magazynów energii elektrycznej), przy czym </w:t>
      </w:r>
      <w:r w:rsidRPr="00ED08E0">
        <w:rPr>
          <w:b/>
        </w:rPr>
        <w:t>nie może to prowadzić do zwiększenia</w:t>
      </w:r>
      <w:r w:rsidRPr="00ED08E0">
        <w:t xml:space="preserve"> mocy istniejącej instalacji OZE,  </w:t>
      </w:r>
    </w:p>
    <w:p w14:paraId="6E382ED4" w14:textId="77777777" w:rsidR="00CD5F06" w:rsidRPr="00ED08E0" w:rsidRDefault="00CD5F06" w:rsidP="00E87E34">
      <w:pPr>
        <w:pStyle w:val="Akapitzlist"/>
        <w:numPr>
          <w:ilvl w:val="0"/>
          <w:numId w:val="3"/>
        </w:numPr>
        <w:ind w:left="714" w:hanging="357"/>
        <w:contextualSpacing/>
        <w:jc w:val="both"/>
      </w:pPr>
      <w:r w:rsidRPr="00ED08E0">
        <w:t>koszt nadzoru inwestorskiego:</w:t>
      </w:r>
    </w:p>
    <w:p w14:paraId="7C697D03" w14:textId="77777777" w:rsidR="00CD5F06" w:rsidRPr="00D57DDF" w:rsidRDefault="00CD5F06" w:rsidP="00E97E7E">
      <w:pPr>
        <w:pStyle w:val="Akapitzlist"/>
        <w:numPr>
          <w:ilvl w:val="0"/>
          <w:numId w:val="5"/>
        </w:numPr>
        <w:ind w:left="1418" w:hanging="284"/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75EDE1FC" w14:textId="77777777" w:rsidR="00CD5F06" w:rsidRPr="00D57DDF" w:rsidRDefault="00CD5F06" w:rsidP="00E97E7E">
      <w:pPr>
        <w:pStyle w:val="Akapitzlist"/>
        <w:numPr>
          <w:ilvl w:val="0"/>
          <w:numId w:val="5"/>
        </w:numPr>
        <w:ind w:left="1418" w:hanging="284"/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4203712A" w14:textId="5EF408DD" w:rsidR="00CD5F06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19193266" w14:textId="52E13E8B" w:rsidR="00CD5F06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 nadzoru autorskiego do 15 % kosztów dokumentacji projektowej związanej z realizowanym projektem,</w:t>
      </w:r>
    </w:p>
    <w:p w14:paraId="76AF3A3C" w14:textId="77777777" w:rsidR="00CD5F06" w:rsidRPr="00D57DDF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koszty informacji i promocji w szczególności:</w:t>
      </w:r>
    </w:p>
    <w:p w14:paraId="3B59FF11" w14:textId="77777777" w:rsidR="00CD5F06" w:rsidRPr="00D57DDF" w:rsidRDefault="00CD5F06" w:rsidP="00E97E7E">
      <w:pPr>
        <w:pStyle w:val="Akapitzlist"/>
        <w:numPr>
          <w:ilvl w:val="0"/>
          <w:numId w:val="6"/>
        </w:numPr>
        <w:ind w:left="1418" w:hanging="284"/>
        <w:contextualSpacing/>
        <w:jc w:val="both"/>
      </w:pPr>
      <w:r w:rsidRPr="00D57DDF">
        <w:t>przygotowanie lub aktualizacja informacji lub zakładki na stronie internetowej poświęconej projektowi,</w:t>
      </w:r>
    </w:p>
    <w:p w14:paraId="069AFEFA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koszt usługi zleconej w zakresie prowadzenia konta w mediach społecznościowych,</w:t>
      </w:r>
    </w:p>
    <w:p w14:paraId="03348175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tablice informacyjne,</w:t>
      </w:r>
    </w:p>
    <w:p w14:paraId="105727AB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plakaty informacyjne w miejscu realizacji projektu,</w:t>
      </w:r>
    </w:p>
    <w:p w14:paraId="7A998D82" w14:textId="77777777" w:rsidR="00CD5F06" w:rsidRPr="00D57DDF" w:rsidRDefault="00CD5F06" w:rsidP="00E97E7E">
      <w:pPr>
        <w:pStyle w:val="Akapitzlist"/>
        <w:numPr>
          <w:ilvl w:val="0"/>
          <w:numId w:val="6"/>
        </w:numPr>
        <w:ind w:left="1418" w:hanging="284"/>
        <w:contextualSpacing/>
        <w:jc w:val="both"/>
      </w:pPr>
      <w:r w:rsidRPr="00D57DDF">
        <w:lastRenderedPageBreak/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33EC6394" w14:textId="20AB5CA3" w:rsidR="00E87E34" w:rsidRDefault="00CD5F06" w:rsidP="00E97E7E">
      <w:pPr>
        <w:pStyle w:val="Akapitzlist"/>
        <w:numPr>
          <w:ilvl w:val="0"/>
          <w:numId w:val="3"/>
        </w:numPr>
        <w:contextualSpacing/>
        <w:jc w:val="both"/>
      </w:pPr>
      <w:r w:rsidRPr="00D57DDF">
        <w:t xml:space="preserve">podatek od towarów i usług (VAT). </w:t>
      </w:r>
    </w:p>
    <w:p w14:paraId="4E9B88DF" w14:textId="3FDEACED" w:rsidR="00E87E34" w:rsidRDefault="00E87E34" w:rsidP="00CD5F06">
      <w:pPr>
        <w:pStyle w:val="Akapitzlist"/>
        <w:ind w:left="567"/>
        <w:contextualSpacing/>
        <w:jc w:val="both"/>
      </w:pPr>
    </w:p>
    <w:p w14:paraId="6B104EBD" w14:textId="65532657" w:rsidR="00CD5F06" w:rsidRPr="00B92DDC" w:rsidRDefault="00CD5F06" w:rsidP="00B92DDC">
      <w:pPr>
        <w:pStyle w:val="Akapitzlist"/>
        <w:numPr>
          <w:ilvl w:val="0"/>
          <w:numId w:val="12"/>
        </w:numPr>
        <w:spacing w:after="160" w:line="259" w:lineRule="auto"/>
        <w:contextualSpacing/>
        <w:jc w:val="both"/>
        <w:rPr>
          <w:b/>
          <w:sz w:val="24"/>
        </w:rPr>
      </w:pPr>
      <w:r w:rsidRPr="00B92DDC">
        <w:rPr>
          <w:b/>
          <w:sz w:val="24"/>
        </w:rPr>
        <w:t xml:space="preserve">Wydatki niekwalifikowalne </w:t>
      </w:r>
    </w:p>
    <w:p w14:paraId="1825B08B" w14:textId="3BF966D3" w:rsidR="00CD5F06" w:rsidRPr="00ED08E0" w:rsidRDefault="00CD5F06" w:rsidP="00766D3A">
      <w:pPr>
        <w:spacing w:after="160" w:line="259" w:lineRule="auto"/>
        <w:contextualSpacing/>
        <w:jc w:val="both"/>
      </w:pPr>
      <w:r w:rsidRPr="00ED08E0">
        <w:rPr>
          <w:b/>
        </w:rPr>
        <w:t>Niekwalifikowalne</w:t>
      </w:r>
      <w:r w:rsidR="00F218EB" w:rsidRPr="00ED08E0">
        <w:rPr>
          <w:b/>
        </w:rPr>
        <w:t xml:space="preserve"> wydatki </w:t>
      </w:r>
      <w:r w:rsidR="00F218EB" w:rsidRPr="00ED08E0">
        <w:t>poniesione</w:t>
      </w:r>
      <w:r w:rsidR="00766D3A" w:rsidRPr="00ED08E0">
        <w:rPr>
          <w:b/>
        </w:rPr>
        <w:t xml:space="preserve"> </w:t>
      </w:r>
      <w:r w:rsidRPr="00ED08E0">
        <w:t>w ramach projektu obejmują w szczególności:</w:t>
      </w:r>
      <w:r w:rsidRPr="00ED08E0">
        <w:rPr>
          <w:b/>
        </w:rPr>
        <w:t xml:space="preserve"> </w:t>
      </w:r>
      <w:r w:rsidRPr="00ED08E0">
        <w:t xml:space="preserve"> </w:t>
      </w:r>
    </w:p>
    <w:p w14:paraId="25D6A55B" w14:textId="6FB04E95" w:rsidR="00E97E7E" w:rsidRPr="00ED08E0" w:rsidRDefault="00CD5F06" w:rsidP="00E97E7E">
      <w:pPr>
        <w:pStyle w:val="Nagwek2"/>
      </w:pPr>
      <w:r w:rsidRPr="00ED08E0">
        <w:t xml:space="preserve">koszty pośrednie o których mowa w Podrozdziale 3.12 Wytycznych dotyczących kwalifikowalności, </w:t>
      </w:r>
    </w:p>
    <w:p w14:paraId="072393AA" w14:textId="2AE6836E" w:rsidR="00EA6B99" w:rsidRPr="00ED08E0" w:rsidRDefault="00EA6B99" w:rsidP="00E97E7E">
      <w:pPr>
        <w:pStyle w:val="Nagwek2"/>
      </w:pPr>
      <w:r w:rsidRPr="00ED08E0">
        <w:t xml:space="preserve">koszty budowy/ rozbudowy/ modernizacji instalacji OZE,  </w:t>
      </w:r>
    </w:p>
    <w:p w14:paraId="008F03A9" w14:textId="11B3DC75" w:rsidR="00AB5BFD" w:rsidRPr="00ED08E0" w:rsidRDefault="00AB5BFD" w:rsidP="00E97E7E">
      <w:pPr>
        <w:pStyle w:val="Nagwek2"/>
      </w:pPr>
      <w:r w:rsidRPr="00ED08E0">
        <w:t xml:space="preserve">koszty </w:t>
      </w:r>
      <w:r w:rsidR="00EA6B99" w:rsidRPr="00ED08E0">
        <w:t xml:space="preserve">materiałów, robót budowlanych, usług, zakupu i montażu magazynów nie spełniających wymogów określonych w załączniku nr 6 do regulaminu, </w:t>
      </w:r>
    </w:p>
    <w:p w14:paraId="51EDE063" w14:textId="241E1C1E" w:rsidR="00EA6B99" w:rsidRPr="00ED08E0" w:rsidRDefault="00120C4A" w:rsidP="00E97E7E">
      <w:pPr>
        <w:pStyle w:val="Nagwek2"/>
      </w:pPr>
      <w:r w:rsidRPr="00ED08E0">
        <w:t xml:space="preserve">koszty </w:t>
      </w:r>
      <w:r w:rsidR="00EA6B99" w:rsidRPr="00ED08E0">
        <w:t xml:space="preserve">materiałów, robót budowlanych, usług związanych z dostosowaniem istniejącej instalacji OZE do magazynowania energii, </w:t>
      </w:r>
      <w:r w:rsidR="00EA6B99" w:rsidRPr="00ED08E0">
        <w:rPr>
          <w:b/>
        </w:rPr>
        <w:t>prowadzące do</w:t>
      </w:r>
      <w:r w:rsidR="00EA6B99" w:rsidRPr="00ED08E0">
        <w:t xml:space="preserve"> </w:t>
      </w:r>
      <w:r w:rsidR="00EA6B99" w:rsidRPr="00ED08E0">
        <w:rPr>
          <w:b/>
        </w:rPr>
        <w:t>zwiększenia</w:t>
      </w:r>
      <w:r w:rsidR="00EA6B99" w:rsidRPr="00ED08E0">
        <w:t xml:space="preserve"> mocy istniejącej instalacji OZE,  </w:t>
      </w:r>
    </w:p>
    <w:p w14:paraId="71841905" w14:textId="45631801" w:rsidR="006A5541" w:rsidRPr="00ED08E0" w:rsidRDefault="006A5541" w:rsidP="00E97E7E">
      <w:pPr>
        <w:pStyle w:val="Nagwek2"/>
      </w:pPr>
      <w:r w:rsidRPr="00ED08E0">
        <w:t>koszty nadzoru inwestorskiego, inżyniera kontraktu oraz nadzoru autorskiego powyżej limitów określonych w pkt.1 – odpowiednio – ppkt</w:t>
      </w:r>
      <w:r w:rsidR="00592601" w:rsidRPr="00ED08E0">
        <w:t xml:space="preserve"> </w:t>
      </w:r>
      <w:r w:rsidR="00EA6B99" w:rsidRPr="00ED08E0">
        <w:t>6</w:t>
      </w:r>
      <w:r w:rsidRPr="00ED08E0">
        <w:t>, ppkt</w:t>
      </w:r>
      <w:r w:rsidR="00592601" w:rsidRPr="00ED08E0">
        <w:t xml:space="preserve"> </w:t>
      </w:r>
      <w:r w:rsidR="00EA6B99" w:rsidRPr="00ED08E0">
        <w:t>7</w:t>
      </w:r>
      <w:r w:rsidRPr="00ED08E0">
        <w:t xml:space="preserve"> i ppkt</w:t>
      </w:r>
      <w:r w:rsidR="00592601" w:rsidRPr="00ED08E0">
        <w:t xml:space="preserve"> </w:t>
      </w:r>
      <w:r w:rsidR="00EA6B99" w:rsidRPr="00ED08E0">
        <w:t>8</w:t>
      </w:r>
      <w:r w:rsidRPr="00ED08E0">
        <w:t>,</w:t>
      </w:r>
    </w:p>
    <w:p w14:paraId="7E577989" w14:textId="2CCE6474" w:rsidR="006A5541" w:rsidRDefault="006A5541" w:rsidP="00E97E7E">
      <w:pPr>
        <w:pStyle w:val="Nagwek2"/>
      </w:pPr>
      <w:r>
        <w:t xml:space="preserve">koszty </w:t>
      </w:r>
      <w:r w:rsidRPr="00AB5672">
        <w:t>wynagrodzeń personelu bezpośredniego beneficjenta,</w:t>
      </w:r>
    </w:p>
    <w:p w14:paraId="634973A5" w14:textId="679BEB36" w:rsidR="006A5541" w:rsidRDefault="006A5541" w:rsidP="00E97E7E">
      <w:pPr>
        <w:pStyle w:val="Nagwek2"/>
      </w:pPr>
      <w:r>
        <w:t xml:space="preserve">koszty </w:t>
      </w:r>
      <w:r w:rsidRPr="00AB5672">
        <w:t>publikacji papierowych (np. druk albumów pamiątkowych, kalendarzy, folderów, ulotek) za wyjątkiem szczególnie uzasadnionych sytuacji np. publikacje papierowe skierowane do osób starszych i z niepełnosprawnościami,</w:t>
      </w:r>
    </w:p>
    <w:p w14:paraId="418D1B86" w14:textId="2CAEA205" w:rsidR="00A13A25" w:rsidRPr="00A13A25" w:rsidRDefault="00A13A25" w:rsidP="00A13A25">
      <w:pPr>
        <w:pStyle w:val="Nagwek2"/>
      </w:pPr>
      <w:r w:rsidRPr="00A13A25">
        <w:t xml:space="preserve">koszty zakupu wyrobów i produktów jednorazowego użytku, </w:t>
      </w:r>
    </w:p>
    <w:p w14:paraId="0E807EC6" w14:textId="02278157" w:rsidR="00A80CCB" w:rsidRDefault="006A5541" w:rsidP="00E97E7E">
      <w:pPr>
        <w:pStyle w:val="Nagwek2"/>
      </w:pPr>
      <w:r>
        <w:t xml:space="preserve">wydatki </w:t>
      </w:r>
      <w:r w:rsidRPr="00AB5672">
        <w:t xml:space="preserve">wyszczególnione w Podrozdziale 2.3 Wytycznych </w:t>
      </w:r>
      <w:proofErr w:type="spellStart"/>
      <w:r w:rsidRPr="00AB5672">
        <w:t>MFiPR</w:t>
      </w:r>
      <w:proofErr w:type="spellEnd"/>
      <w:r w:rsidRPr="00AB5672">
        <w:t xml:space="preserve"> dotyczących kwalifikowalności wydatków na lata 2021-2027</w:t>
      </w:r>
      <w:r>
        <w:t xml:space="preserve">. </w:t>
      </w:r>
    </w:p>
    <w:p w14:paraId="40998686" w14:textId="77777777" w:rsidR="005C4853" w:rsidRPr="005C4853" w:rsidRDefault="005C4853" w:rsidP="005C4853"/>
    <w:p w14:paraId="6163C346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66F35262" w14:textId="46D9CEF4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5F426244" w14:textId="1DCABFDF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77226E1D" w14:textId="050549BB" w:rsidR="00CC1225" w:rsidRDefault="00CC1225" w:rsidP="00FE4FBA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9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</w:p>
    <w:bookmarkEnd w:id="0"/>
    <w:p w14:paraId="2CE53E88" w14:textId="77777777" w:rsidR="00CC1225" w:rsidRDefault="00CC1225" w:rsidP="00155577">
      <w:pPr>
        <w:shd w:val="clear" w:color="auto" w:fill="F2F2F2" w:themeFill="background1" w:themeFillShade="F2"/>
        <w:spacing w:after="120"/>
      </w:pPr>
    </w:p>
    <w:sectPr w:rsidR="00CC1225" w:rsidSect="00FB5E92"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AE67C" w14:textId="77777777" w:rsidR="007924F6" w:rsidRDefault="007924F6">
      <w:r>
        <w:separator/>
      </w:r>
    </w:p>
  </w:endnote>
  <w:endnote w:type="continuationSeparator" w:id="0">
    <w:p w14:paraId="16E6C593" w14:textId="77777777" w:rsidR="007924F6" w:rsidRDefault="0079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0F1515E4" w:rsidR="00EE759B" w:rsidRPr="00A83FD1" w:rsidRDefault="00820636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0DA77DE7" wp14:editId="6B6F70EA">
          <wp:simplePos x="0" y="0"/>
          <wp:positionH relativeFrom="column">
            <wp:posOffset>4686300</wp:posOffset>
          </wp:positionH>
          <wp:positionV relativeFrom="paragraph">
            <wp:posOffset>91440</wp:posOffset>
          </wp:positionV>
          <wp:extent cx="914400" cy="309340"/>
          <wp:effectExtent l="0" t="0" r="0" b="0"/>
          <wp:wrapNone/>
          <wp:docPr id="39376396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 w:rsidRPr="00A83FD1">
      <w:rPr>
        <w:rFonts w:ascii="Calibri" w:hAnsi="Calibri"/>
        <w:sz w:val="20"/>
        <w:szCs w:val="20"/>
      </w:rPr>
      <w:fldChar w:fldCharType="begin"/>
    </w:r>
    <w:r w:rsidR="00EE759B" w:rsidRPr="00A83FD1">
      <w:rPr>
        <w:rFonts w:ascii="Calibri" w:hAnsi="Calibri"/>
        <w:sz w:val="20"/>
        <w:szCs w:val="20"/>
      </w:rPr>
      <w:instrText>PAGE   \* MERGEFORMAT</w:instrText>
    </w:r>
    <w:r w:rsidR="00EE759B" w:rsidRPr="00A83FD1">
      <w:rPr>
        <w:rFonts w:ascii="Calibri" w:hAnsi="Calibri"/>
        <w:sz w:val="20"/>
        <w:szCs w:val="20"/>
      </w:rPr>
      <w:fldChar w:fldCharType="separate"/>
    </w:r>
    <w:r w:rsidR="00EE759B">
      <w:rPr>
        <w:rFonts w:ascii="Calibri" w:hAnsi="Calibri"/>
        <w:noProof/>
        <w:sz w:val="20"/>
        <w:szCs w:val="20"/>
      </w:rPr>
      <w:t>26</w:t>
    </w:r>
    <w:r w:rsidR="00EE759B" w:rsidRPr="00A83FD1">
      <w:rPr>
        <w:rFonts w:ascii="Calibri" w:hAnsi="Calibri"/>
        <w:sz w:val="20"/>
        <w:szCs w:val="20"/>
      </w:rPr>
      <w:fldChar w:fldCharType="end"/>
    </w:r>
  </w:p>
  <w:p w14:paraId="60ED417B" w14:textId="474722F6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67AB2242" w:rsidR="00EE759B" w:rsidRPr="00B01F08" w:rsidRDefault="00820636" w:rsidP="00B01F08">
    <w:pPr>
      <w:pStyle w:val="Stopka"/>
    </w:pPr>
    <w:bookmarkStart w:id="2" w:name="_Hlk133349113"/>
    <w:bookmarkStart w:id="3" w:name="_Hlk133349114"/>
    <w:r>
      <w:rPr>
        <w:noProof/>
      </w:rPr>
      <w:drawing>
        <wp:anchor distT="0" distB="0" distL="114300" distR="114300" simplePos="0" relativeHeight="251666432" behindDoc="1" locked="0" layoutInCell="1" allowOverlap="1" wp14:anchorId="2B4E21DC" wp14:editId="613984C5">
          <wp:simplePos x="0" y="0"/>
          <wp:positionH relativeFrom="margin">
            <wp:align>right</wp:align>
          </wp:positionH>
          <wp:positionV relativeFrom="paragraph">
            <wp:posOffset>212090</wp:posOffset>
          </wp:positionV>
          <wp:extent cx="914400" cy="309340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055A0D31" w:rsidR="00EE759B" w:rsidRPr="0061767F" w:rsidRDefault="00EE759B" w:rsidP="00761549">
                            <w:pPr>
                              <w:ind w:left="2124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C04CFE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055A0D31" w:rsidR="00EE759B" w:rsidRPr="0061767F" w:rsidRDefault="00EE759B" w:rsidP="00761549">
                      <w:pPr>
                        <w:ind w:left="2124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C04CFE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15AD" w14:textId="77777777" w:rsidR="007924F6" w:rsidRDefault="007924F6">
      <w:r>
        <w:separator/>
      </w:r>
    </w:p>
  </w:footnote>
  <w:footnote w:type="continuationSeparator" w:id="0">
    <w:p w14:paraId="032AC3FC" w14:textId="77777777" w:rsidR="007924F6" w:rsidRDefault="00792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C5BE87"/>
    <w:multiLevelType w:val="hybridMultilevel"/>
    <w:tmpl w:val="349761C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BEC6F2"/>
    <w:multiLevelType w:val="hybridMultilevel"/>
    <w:tmpl w:val="6BE84F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4B7735"/>
    <w:multiLevelType w:val="hybridMultilevel"/>
    <w:tmpl w:val="A711107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03C0D74"/>
    <w:multiLevelType w:val="multilevel"/>
    <w:tmpl w:val="A4CE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D61A2"/>
    <w:multiLevelType w:val="hybridMultilevel"/>
    <w:tmpl w:val="0B16A24E"/>
    <w:lvl w:ilvl="0" w:tplc="4AE6D27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13065"/>
    <w:multiLevelType w:val="hybridMultilevel"/>
    <w:tmpl w:val="A3AA40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23BE8"/>
    <w:multiLevelType w:val="hybridMultilevel"/>
    <w:tmpl w:val="C05666FA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F5EC0"/>
    <w:multiLevelType w:val="hybridMultilevel"/>
    <w:tmpl w:val="5514572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5C041C"/>
    <w:multiLevelType w:val="hybridMultilevel"/>
    <w:tmpl w:val="97D2BB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E27F4"/>
    <w:multiLevelType w:val="multilevel"/>
    <w:tmpl w:val="25A0EEEA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295A5AB"/>
    <w:multiLevelType w:val="hybridMultilevel"/>
    <w:tmpl w:val="1930E008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9C240EE"/>
    <w:multiLevelType w:val="hybridMultilevel"/>
    <w:tmpl w:val="2A3E04C6"/>
    <w:lvl w:ilvl="0" w:tplc="6D3C0D3A">
      <w:start w:val="1"/>
      <w:numFmt w:val="decimal"/>
      <w:pStyle w:val="Nagwek2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C492901"/>
    <w:multiLevelType w:val="hybridMultilevel"/>
    <w:tmpl w:val="774AF63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C44B5E"/>
    <w:multiLevelType w:val="hybridMultilevel"/>
    <w:tmpl w:val="4F805ED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C252B"/>
    <w:multiLevelType w:val="hybridMultilevel"/>
    <w:tmpl w:val="1BF4D21E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5BD24C5"/>
    <w:multiLevelType w:val="hybridMultilevel"/>
    <w:tmpl w:val="41E67480"/>
    <w:lvl w:ilvl="0" w:tplc="F1E68C3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EB0EDA"/>
    <w:multiLevelType w:val="hybridMultilevel"/>
    <w:tmpl w:val="930CA38A"/>
    <w:lvl w:ilvl="0" w:tplc="61AED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306171">
    <w:abstractNumId w:val="2"/>
  </w:num>
  <w:num w:numId="2" w16cid:durableId="1060203477">
    <w:abstractNumId w:val="18"/>
  </w:num>
  <w:num w:numId="3" w16cid:durableId="850410752">
    <w:abstractNumId w:val="5"/>
  </w:num>
  <w:num w:numId="4" w16cid:durableId="158235837">
    <w:abstractNumId w:val="7"/>
  </w:num>
  <w:num w:numId="5" w16cid:durableId="1417171535">
    <w:abstractNumId w:val="9"/>
  </w:num>
  <w:num w:numId="6" w16cid:durableId="766582374">
    <w:abstractNumId w:val="13"/>
  </w:num>
  <w:num w:numId="7" w16cid:durableId="1251550767">
    <w:abstractNumId w:val="24"/>
  </w:num>
  <w:num w:numId="8" w16cid:durableId="980232458">
    <w:abstractNumId w:val="21"/>
  </w:num>
  <w:num w:numId="9" w16cid:durableId="721562315">
    <w:abstractNumId w:val="23"/>
  </w:num>
  <w:num w:numId="10" w16cid:durableId="2016571945">
    <w:abstractNumId w:val="6"/>
  </w:num>
  <w:num w:numId="11" w16cid:durableId="2041128009">
    <w:abstractNumId w:val="14"/>
  </w:num>
  <w:num w:numId="12" w16cid:durableId="39021231">
    <w:abstractNumId w:val="22"/>
  </w:num>
  <w:num w:numId="13" w16cid:durableId="750083842">
    <w:abstractNumId w:val="3"/>
  </w:num>
  <w:num w:numId="14" w16cid:durableId="957566567">
    <w:abstractNumId w:val="8"/>
  </w:num>
  <w:num w:numId="15" w16cid:durableId="1531647439">
    <w:abstractNumId w:val="17"/>
  </w:num>
  <w:num w:numId="16" w16cid:durableId="1479030135">
    <w:abstractNumId w:val="11"/>
  </w:num>
  <w:num w:numId="17" w16cid:durableId="1063599991">
    <w:abstractNumId w:val="20"/>
  </w:num>
  <w:num w:numId="18" w16cid:durableId="1275404007">
    <w:abstractNumId w:val="0"/>
  </w:num>
  <w:num w:numId="19" w16cid:durableId="1739597001">
    <w:abstractNumId w:val="1"/>
  </w:num>
  <w:num w:numId="20" w16cid:durableId="1914507372">
    <w:abstractNumId w:val="19"/>
  </w:num>
  <w:num w:numId="21" w16cid:durableId="651250094">
    <w:abstractNumId w:val="12"/>
  </w:num>
  <w:num w:numId="22" w16cid:durableId="1691177018">
    <w:abstractNumId w:val="10"/>
  </w:num>
  <w:num w:numId="23" w16cid:durableId="1028986347">
    <w:abstractNumId w:val="16"/>
  </w:num>
  <w:num w:numId="24" w16cid:durableId="1558661931">
    <w:abstractNumId w:val="15"/>
  </w:num>
  <w:num w:numId="25" w16cid:durableId="101037237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EB03D1B-B90C-4105-A359-5CDEC874D850}"/>
  </w:docVars>
  <w:rsids>
    <w:rsidRoot w:val="00054814"/>
    <w:rsid w:val="00000A16"/>
    <w:rsid w:val="0000253A"/>
    <w:rsid w:val="000044EF"/>
    <w:rsid w:val="00005E46"/>
    <w:rsid w:val="000066C3"/>
    <w:rsid w:val="0001072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17F03"/>
    <w:rsid w:val="0002005F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57D1F"/>
    <w:rsid w:val="00060CF1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821"/>
    <w:rsid w:val="00083930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C4A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651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26BA"/>
    <w:rsid w:val="00193F71"/>
    <w:rsid w:val="00193F8E"/>
    <w:rsid w:val="00194078"/>
    <w:rsid w:val="00194139"/>
    <w:rsid w:val="0019417D"/>
    <w:rsid w:val="00195660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6431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44B3"/>
    <w:rsid w:val="001E5A9D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232"/>
    <w:rsid w:val="0022260D"/>
    <w:rsid w:val="00222ED7"/>
    <w:rsid w:val="002242F6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0B4B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1C93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A031B"/>
    <w:rsid w:val="002A1175"/>
    <w:rsid w:val="002A155E"/>
    <w:rsid w:val="002A382C"/>
    <w:rsid w:val="002A3D82"/>
    <w:rsid w:val="002A57BD"/>
    <w:rsid w:val="002A5FC3"/>
    <w:rsid w:val="002B14FB"/>
    <w:rsid w:val="002B200E"/>
    <w:rsid w:val="002B2180"/>
    <w:rsid w:val="002B3196"/>
    <w:rsid w:val="002B3F9D"/>
    <w:rsid w:val="002B4784"/>
    <w:rsid w:val="002B56F8"/>
    <w:rsid w:val="002B7103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E6974"/>
    <w:rsid w:val="002F0BBA"/>
    <w:rsid w:val="002F3DB5"/>
    <w:rsid w:val="002F400E"/>
    <w:rsid w:val="002F549D"/>
    <w:rsid w:val="002F5998"/>
    <w:rsid w:val="002F639C"/>
    <w:rsid w:val="002F6CF9"/>
    <w:rsid w:val="002F7251"/>
    <w:rsid w:val="002F744A"/>
    <w:rsid w:val="00300AC8"/>
    <w:rsid w:val="0030101F"/>
    <w:rsid w:val="00302A76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672E"/>
    <w:rsid w:val="00327BF3"/>
    <w:rsid w:val="00327FC6"/>
    <w:rsid w:val="00330C30"/>
    <w:rsid w:val="00331722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18AD"/>
    <w:rsid w:val="00342096"/>
    <w:rsid w:val="00345BDE"/>
    <w:rsid w:val="00347222"/>
    <w:rsid w:val="00350342"/>
    <w:rsid w:val="0035085B"/>
    <w:rsid w:val="0035269E"/>
    <w:rsid w:val="00352FAF"/>
    <w:rsid w:val="00353571"/>
    <w:rsid w:val="003541B1"/>
    <w:rsid w:val="0035482A"/>
    <w:rsid w:val="00354A27"/>
    <w:rsid w:val="00354BF8"/>
    <w:rsid w:val="003550A7"/>
    <w:rsid w:val="00355652"/>
    <w:rsid w:val="00355755"/>
    <w:rsid w:val="00355E01"/>
    <w:rsid w:val="003566B2"/>
    <w:rsid w:val="003567E3"/>
    <w:rsid w:val="0035794E"/>
    <w:rsid w:val="00357E81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1BC"/>
    <w:rsid w:val="00373965"/>
    <w:rsid w:val="00375689"/>
    <w:rsid w:val="00375D12"/>
    <w:rsid w:val="0037631F"/>
    <w:rsid w:val="0037649E"/>
    <w:rsid w:val="00380CFD"/>
    <w:rsid w:val="00382FF6"/>
    <w:rsid w:val="003836A1"/>
    <w:rsid w:val="00383B7E"/>
    <w:rsid w:val="003860F6"/>
    <w:rsid w:val="003870C8"/>
    <w:rsid w:val="003871EE"/>
    <w:rsid w:val="0038776E"/>
    <w:rsid w:val="00387F29"/>
    <w:rsid w:val="00390D35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4BB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4352"/>
    <w:rsid w:val="003F5810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305D"/>
    <w:rsid w:val="00414478"/>
    <w:rsid w:val="004146AC"/>
    <w:rsid w:val="00414AA7"/>
    <w:rsid w:val="00417C42"/>
    <w:rsid w:val="00420273"/>
    <w:rsid w:val="0042225E"/>
    <w:rsid w:val="00422715"/>
    <w:rsid w:val="00422F20"/>
    <w:rsid w:val="00423158"/>
    <w:rsid w:val="00425A38"/>
    <w:rsid w:val="00425C74"/>
    <w:rsid w:val="004265DE"/>
    <w:rsid w:val="004270EF"/>
    <w:rsid w:val="00430072"/>
    <w:rsid w:val="00430B42"/>
    <w:rsid w:val="004344FF"/>
    <w:rsid w:val="00434AC9"/>
    <w:rsid w:val="0043695F"/>
    <w:rsid w:val="00437C0E"/>
    <w:rsid w:val="00440131"/>
    <w:rsid w:val="00440AC7"/>
    <w:rsid w:val="004427C1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A90"/>
    <w:rsid w:val="004617D1"/>
    <w:rsid w:val="004627ED"/>
    <w:rsid w:val="00463C52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2B22"/>
    <w:rsid w:val="0047373F"/>
    <w:rsid w:val="004740A7"/>
    <w:rsid w:val="00474BDD"/>
    <w:rsid w:val="0047754D"/>
    <w:rsid w:val="00477A46"/>
    <w:rsid w:val="004815CE"/>
    <w:rsid w:val="0048190C"/>
    <w:rsid w:val="00481C91"/>
    <w:rsid w:val="00481D6B"/>
    <w:rsid w:val="00482AD2"/>
    <w:rsid w:val="004837EA"/>
    <w:rsid w:val="004846C5"/>
    <w:rsid w:val="00487B38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F4A"/>
    <w:rsid w:val="004A26C1"/>
    <w:rsid w:val="004A34AE"/>
    <w:rsid w:val="004A4689"/>
    <w:rsid w:val="004A49AF"/>
    <w:rsid w:val="004A4BD8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161"/>
    <w:rsid w:val="004D453A"/>
    <w:rsid w:val="004D4C4F"/>
    <w:rsid w:val="004E2897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0740A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32F8"/>
    <w:rsid w:val="005349F0"/>
    <w:rsid w:val="00534E80"/>
    <w:rsid w:val="0053514E"/>
    <w:rsid w:val="0053551B"/>
    <w:rsid w:val="00535FF7"/>
    <w:rsid w:val="005361E4"/>
    <w:rsid w:val="00536AC0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50C9"/>
    <w:rsid w:val="00557BDB"/>
    <w:rsid w:val="00560770"/>
    <w:rsid w:val="00560936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80EBD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0BE9"/>
    <w:rsid w:val="005917AD"/>
    <w:rsid w:val="00592601"/>
    <w:rsid w:val="00594464"/>
    <w:rsid w:val="00595BB5"/>
    <w:rsid w:val="00595DBE"/>
    <w:rsid w:val="005969D5"/>
    <w:rsid w:val="00596B41"/>
    <w:rsid w:val="005A0C49"/>
    <w:rsid w:val="005A112B"/>
    <w:rsid w:val="005A227D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4853"/>
    <w:rsid w:val="005C66EC"/>
    <w:rsid w:val="005C6A29"/>
    <w:rsid w:val="005C7D30"/>
    <w:rsid w:val="005D1683"/>
    <w:rsid w:val="005D2D58"/>
    <w:rsid w:val="005D333C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25E6"/>
    <w:rsid w:val="00605AEB"/>
    <w:rsid w:val="00606B60"/>
    <w:rsid w:val="00606CBA"/>
    <w:rsid w:val="006072D4"/>
    <w:rsid w:val="0060761D"/>
    <w:rsid w:val="00611EC4"/>
    <w:rsid w:val="00612706"/>
    <w:rsid w:val="00613652"/>
    <w:rsid w:val="00613C11"/>
    <w:rsid w:val="006141D9"/>
    <w:rsid w:val="006141FA"/>
    <w:rsid w:val="006169A2"/>
    <w:rsid w:val="00620C59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4123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1D9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306"/>
    <w:rsid w:val="006A2E4B"/>
    <w:rsid w:val="006A33C3"/>
    <w:rsid w:val="006A3EAB"/>
    <w:rsid w:val="006A4BB2"/>
    <w:rsid w:val="006A4C58"/>
    <w:rsid w:val="006A5541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5AC2"/>
    <w:rsid w:val="006D71E8"/>
    <w:rsid w:val="006D7D6E"/>
    <w:rsid w:val="006E0506"/>
    <w:rsid w:val="006E0E2D"/>
    <w:rsid w:val="006E1832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A92"/>
    <w:rsid w:val="006F6F2E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213"/>
    <w:rsid w:val="00727F50"/>
    <w:rsid w:val="00727F94"/>
    <w:rsid w:val="00730957"/>
    <w:rsid w:val="00730C41"/>
    <w:rsid w:val="00730FDF"/>
    <w:rsid w:val="00731A2A"/>
    <w:rsid w:val="00731F27"/>
    <w:rsid w:val="00731F82"/>
    <w:rsid w:val="007337EB"/>
    <w:rsid w:val="00733C12"/>
    <w:rsid w:val="00734028"/>
    <w:rsid w:val="007355E6"/>
    <w:rsid w:val="00735B03"/>
    <w:rsid w:val="00735DA9"/>
    <w:rsid w:val="00736733"/>
    <w:rsid w:val="00737061"/>
    <w:rsid w:val="00741ECC"/>
    <w:rsid w:val="007421AE"/>
    <w:rsid w:val="007424D0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549"/>
    <w:rsid w:val="00761E3A"/>
    <w:rsid w:val="007627E1"/>
    <w:rsid w:val="0076352D"/>
    <w:rsid w:val="0076555F"/>
    <w:rsid w:val="00766D3A"/>
    <w:rsid w:val="00772060"/>
    <w:rsid w:val="0077233E"/>
    <w:rsid w:val="00773510"/>
    <w:rsid w:val="00773BC3"/>
    <w:rsid w:val="00774092"/>
    <w:rsid w:val="00776530"/>
    <w:rsid w:val="00777383"/>
    <w:rsid w:val="00780757"/>
    <w:rsid w:val="00781FCC"/>
    <w:rsid w:val="00782393"/>
    <w:rsid w:val="007827D3"/>
    <w:rsid w:val="0078301B"/>
    <w:rsid w:val="007861D7"/>
    <w:rsid w:val="007867C9"/>
    <w:rsid w:val="00787DA8"/>
    <w:rsid w:val="007907C9"/>
    <w:rsid w:val="007907DE"/>
    <w:rsid w:val="00790D6E"/>
    <w:rsid w:val="00791C01"/>
    <w:rsid w:val="00791E8E"/>
    <w:rsid w:val="007924F6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0D1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09E7"/>
    <w:rsid w:val="007C733F"/>
    <w:rsid w:val="007D187A"/>
    <w:rsid w:val="007D216D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0636"/>
    <w:rsid w:val="00821556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2F75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5DC3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4DF8"/>
    <w:rsid w:val="00887610"/>
    <w:rsid w:val="00890022"/>
    <w:rsid w:val="00890ACA"/>
    <w:rsid w:val="00890CD6"/>
    <w:rsid w:val="008918AF"/>
    <w:rsid w:val="00892821"/>
    <w:rsid w:val="00892B57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4336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5D7B"/>
    <w:rsid w:val="00917E50"/>
    <w:rsid w:val="009204FF"/>
    <w:rsid w:val="00921BB9"/>
    <w:rsid w:val="00921E86"/>
    <w:rsid w:val="0092219D"/>
    <w:rsid w:val="00922500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3E28"/>
    <w:rsid w:val="00944E62"/>
    <w:rsid w:val="0094564C"/>
    <w:rsid w:val="00946874"/>
    <w:rsid w:val="009476E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1E3F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191B"/>
    <w:rsid w:val="00993A17"/>
    <w:rsid w:val="00994C30"/>
    <w:rsid w:val="0099552C"/>
    <w:rsid w:val="0099594B"/>
    <w:rsid w:val="0099617C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62B0"/>
    <w:rsid w:val="009A7252"/>
    <w:rsid w:val="009A74CA"/>
    <w:rsid w:val="009A7CCC"/>
    <w:rsid w:val="009B0797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B710F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4690"/>
    <w:rsid w:val="00A0542F"/>
    <w:rsid w:val="00A0589F"/>
    <w:rsid w:val="00A06E96"/>
    <w:rsid w:val="00A1140E"/>
    <w:rsid w:val="00A11BDB"/>
    <w:rsid w:val="00A12102"/>
    <w:rsid w:val="00A12163"/>
    <w:rsid w:val="00A135CA"/>
    <w:rsid w:val="00A13A25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32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0CCB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5558"/>
    <w:rsid w:val="00AB046D"/>
    <w:rsid w:val="00AB0DEF"/>
    <w:rsid w:val="00AB15E7"/>
    <w:rsid w:val="00AB2038"/>
    <w:rsid w:val="00AB2858"/>
    <w:rsid w:val="00AB2DD8"/>
    <w:rsid w:val="00AB35A7"/>
    <w:rsid w:val="00AB3990"/>
    <w:rsid w:val="00AB3B7C"/>
    <w:rsid w:val="00AB522D"/>
    <w:rsid w:val="00AB5BFD"/>
    <w:rsid w:val="00AB6152"/>
    <w:rsid w:val="00AB6CE0"/>
    <w:rsid w:val="00AC1002"/>
    <w:rsid w:val="00AC1531"/>
    <w:rsid w:val="00AC1C34"/>
    <w:rsid w:val="00AC2635"/>
    <w:rsid w:val="00AC2D01"/>
    <w:rsid w:val="00AC3DC9"/>
    <w:rsid w:val="00AC416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815"/>
    <w:rsid w:val="00B20978"/>
    <w:rsid w:val="00B228C1"/>
    <w:rsid w:val="00B24B51"/>
    <w:rsid w:val="00B255CD"/>
    <w:rsid w:val="00B266A8"/>
    <w:rsid w:val="00B270B7"/>
    <w:rsid w:val="00B27235"/>
    <w:rsid w:val="00B27D8A"/>
    <w:rsid w:val="00B30042"/>
    <w:rsid w:val="00B30401"/>
    <w:rsid w:val="00B31111"/>
    <w:rsid w:val="00B31192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00E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3EBA"/>
    <w:rsid w:val="00B6582E"/>
    <w:rsid w:val="00B6637D"/>
    <w:rsid w:val="00B669BA"/>
    <w:rsid w:val="00B71354"/>
    <w:rsid w:val="00B72562"/>
    <w:rsid w:val="00B73D5B"/>
    <w:rsid w:val="00B7480F"/>
    <w:rsid w:val="00B74D87"/>
    <w:rsid w:val="00B75068"/>
    <w:rsid w:val="00B75520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850"/>
    <w:rsid w:val="00B87900"/>
    <w:rsid w:val="00B87B16"/>
    <w:rsid w:val="00B9051A"/>
    <w:rsid w:val="00B92998"/>
    <w:rsid w:val="00B92AD5"/>
    <w:rsid w:val="00B92DDC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207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4CFE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6BA"/>
    <w:rsid w:val="00C14AE0"/>
    <w:rsid w:val="00C14B0A"/>
    <w:rsid w:val="00C1546B"/>
    <w:rsid w:val="00C15CBF"/>
    <w:rsid w:val="00C15D4E"/>
    <w:rsid w:val="00C16DA5"/>
    <w:rsid w:val="00C17E93"/>
    <w:rsid w:val="00C17FB4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2699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0B19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D7B39"/>
    <w:rsid w:val="00CE005B"/>
    <w:rsid w:val="00CE0537"/>
    <w:rsid w:val="00CE3785"/>
    <w:rsid w:val="00CE3F8A"/>
    <w:rsid w:val="00CE7784"/>
    <w:rsid w:val="00CF037F"/>
    <w:rsid w:val="00CF0E5E"/>
    <w:rsid w:val="00CF0FE0"/>
    <w:rsid w:val="00CF2798"/>
    <w:rsid w:val="00CF2A13"/>
    <w:rsid w:val="00CF3026"/>
    <w:rsid w:val="00CF3296"/>
    <w:rsid w:val="00CF526F"/>
    <w:rsid w:val="00CF5A76"/>
    <w:rsid w:val="00CF7253"/>
    <w:rsid w:val="00CF7B02"/>
    <w:rsid w:val="00CF7FEE"/>
    <w:rsid w:val="00D0101A"/>
    <w:rsid w:val="00D0361A"/>
    <w:rsid w:val="00D04742"/>
    <w:rsid w:val="00D04A05"/>
    <w:rsid w:val="00D05C9D"/>
    <w:rsid w:val="00D06722"/>
    <w:rsid w:val="00D07F60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327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16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733E"/>
    <w:rsid w:val="00DD06E7"/>
    <w:rsid w:val="00DD0EB6"/>
    <w:rsid w:val="00DD16D5"/>
    <w:rsid w:val="00DD1A4C"/>
    <w:rsid w:val="00DD1BC4"/>
    <w:rsid w:val="00DD35A5"/>
    <w:rsid w:val="00DD3CC7"/>
    <w:rsid w:val="00DD433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0DCB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16D7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4129"/>
    <w:rsid w:val="00E15607"/>
    <w:rsid w:val="00E1578F"/>
    <w:rsid w:val="00E16957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09B"/>
    <w:rsid w:val="00E37226"/>
    <w:rsid w:val="00E37629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3D0E"/>
    <w:rsid w:val="00E77869"/>
    <w:rsid w:val="00E77870"/>
    <w:rsid w:val="00E80440"/>
    <w:rsid w:val="00E80D7C"/>
    <w:rsid w:val="00E80F29"/>
    <w:rsid w:val="00E81E82"/>
    <w:rsid w:val="00E83F2B"/>
    <w:rsid w:val="00E85647"/>
    <w:rsid w:val="00E8677F"/>
    <w:rsid w:val="00E86A59"/>
    <w:rsid w:val="00E86B57"/>
    <w:rsid w:val="00E871E0"/>
    <w:rsid w:val="00E87616"/>
    <w:rsid w:val="00E87E34"/>
    <w:rsid w:val="00E913F8"/>
    <w:rsid w:val="00E914FC"/>
    <w:rsid w:val="00E92564"/>
    <w:rsid w:val="00E937A9"/>
    <w:rsid w:val="00E95A26"/>
    <w:rsid w:val="00E95B0D"/>
    <w:rsid w:val="00E9724D"/>
    <w:rsid w:val="00E975FE"/>
    <w:rsid w:val="00E97E7E"/>
    <w:rsid w:val="00EA0D25"/>
    <w:rsid w:val="00EA10B7"/>
    <w:rsid w:val="00EA11F5"/>
    <w:rsid w:val="00EA1972"/>
    <w:rsid w:val="00EA226E"/>
    <w:rsid w:val="00EA2586"/>
    <w:rsid w:val="00EA26B2"/>
    <w:rsid w:val="00EA38C2"/>
    <w:rsid w:val="00EA5C16"/>
    <w:rsid w:val="00EA62FB"/>
    <w:rsid w:val="00EA6B99"/>
    <w:rsid w:val="00EA7CC4"/>
    <w:rsid w:val="00EA7D40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8E0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3455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83D"/>
    <w:rsid w:val="00F50CBE"/>
    <w:rsid w:val="00F5189C"/>
    <w:rsid w:val="00F52581"/>
    <w:rsid w:val="00F526E1"/>
    <w:rsid w:val="00F52AEE"/>
    <w:rsid w:val="00F53309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5100"/>
    <w:rsid w:val="00F870F4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5E73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4FBA"/>
    <w:rsid w:val="00FE700A"/>
    <w:rsid w:val="00FE7172"/>
    <w:rsid w:val="00FE7C85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97E7E"/>
    <w:pPr>
      <w:keepNext/>
      <w:numPr>
        <w:numId w:val="24"/>
      </w:numPr>
      <w:spacing w:before="120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97E7E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B079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Pogrubienie">
    <w:name w:val="Strong"/>
    <w:basedOn w:val="Domylnaczcionkaakapitu"/>
    <w:uiPriority w:val="22"/>
    <w:qFormat/>
    <w:rsid w:val="009A62B0"/>
    <w:rPr>
      <w:b/>
      <w:bCs/>
    </w:rPr>
  </w:style>
  <w:style w:type="character" w:customStyle="1" w:styleId="uv3um">
    <w:name w:val="uv3um"/>
    <w:basedOn w:val="Domylnaczcionkaakapitu"/>
    <w:rsid w:val="009A6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bazakonkurencyjnosci.funduszeeuropejskie.gov.pl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C5D0814D-041D-4821-B2C3-3079597093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B03D1B-B90C-4105-A359-5CDEC874D85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1</TotalTime>
  <Pages>2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4513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Stowarzyszenie Bursztynowy Pasaż NIP 587 163 33 43</cp:lastModifiedBy>
  <cp:revision>4</cp:revision>
  <cp:lastPrinted>2023-09-22T13:20:00Z</cp:lastPrinted>
  <dcterms:created xsi:type="dcterms:W3CDTF">2026-05-08T21:37:00Z</dcterms:created>
  <dcterms:modified xsi:type="dcterms:W3CDTF">2026-09-10T10:01:00Z</dcterms:modified>
</cp:coreProperties>
</file>